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FA032" w14:textId="77777777" w:rsidR="006F10DD" w:rsidRDefault="006F10DD" w:rsidP="00BA2CCF">
      <w:pPr>
        <w:jc w:val="center"/>
        <w:rPr>
          <w:b/>
          <w:bCs/>
          <w:sz w:val="28"/>
          <w:szCs w:val="24"/>
        </w:rPr>
      </w:pPr>
      <w:proofErr w:type="spellStart"/>
      <w:r w:rsidRPr="00BA2CCF">
        <w:rPr>
          <w:b/>
          <w:bCs/>
          <w:sz w:val="28"/>
          <w:szCs w:val="24"/>
        </w:rPr>
        <w:t>a.s.</w:t>
      </w:r>
      <w:proofErr w:type="spellEnd"/>
      <w:r w:rsidRPr="00BA2CCF">
        <w:rPr>
          <w:b/>
          <w:bCs/>
          <w:sz w:val="28"/>
          <w:szCs w:val="24"/>
        </w:rPr>
        <w:t xml:space="preserve"> 2024/25</w:t>
      </w:r>
    </w:p>
    <w:p w14:paraId="1C3444A3" w14:textId="77777777" w:rsidR="005E21CC" w:rsidRDefault="005E21CC" w:rsidP="00BA2CCF">
      <w:pPr>
        <w:jc w:val="center"/>
        <w:rPr>
          <w:b/>
          <w:bCs/>
          <w:sz w:val="28"/>
          <w:szCs w:val="24"/>
        </w:rPr>
      </w:pPr>
    </w:p>
    <w:p w14:paraId="61DAAE56" w14:textId="04A4E30B" w:rsidR="005E21CC" w:rsidRPr="00274B52" w:rsidRDefault="005E21CC" w:rsidP="005E21CC">
      <w:pPr>
        <w:rPr>
          <w:rFonts w:cs="Arial"/>
          <w:b/>
          <w:bCs/>
          <w:sz w:val="28"/>
          <w:szCs w:val="28"/>
        </w:rPr>
      </w:pPr>
      <w:r w:rsidRPr="00274B52">
        <w:rPr>
          <w:rFonts w:cs="Arial"/>
          <w:b/>
          <w:bCs/>
          <w:sz w:val="28"/>
          <w:szCs w:val="28"/>
        </w:rPr>
        <w:t>Registro presenze prove di recupero della sospensione del giudizio della classe: ___________</w:t>
      </w:r>
      <w:r>
        <w:rPr>
          <w:rFonts w:cs="Arial"/>
          <w:b/>
          <w:bCs/>
          <w:sz w:val="28"/>
          <w:szCs w:val="28"/>
        </w:rPr>
        <w:t>____</w:t>
      </w:r>
      <w:r>
        <w:rPr>
          <w:rFonts w:cs="Arial"/>
          <w:b/>
          <w:bCs/>
          <w:sz w:val="28"/>
          <w:szCs w:val="28"/>
        </w:rPr>
        <w:t>_</w:t>
      </w:r>
    </w:p>
    <w:p w14:paraId="1D5EF9AD" w14:textId="77777777" w:rsidR="005E21CC" w:rsidRDefault="005E21CC" w:rsidP="005E21CC">
      <w:pPr>
        <w:rPr>
          <w:rFonts w:cs="Arial"/>
        </w:rPr>
      </w:pPr>
    </w:p>
    <w:p w14:paraId="73536871" w14:textId="5F9D32EB" w:rsidR="005E21CC" w:rsidRDefault="005E21CC" w:rsidP="005E21CC">
      <w:pPr>
        <w:rPr>
          <w:rFonts w:cs="Arial"/>
          <w:b/>
          <w:bCs/>
        </w:rPr>
      </w:pPr>
      <w:r w:rsidRPr="00274B52">
        <w:rPr>
          <w:rFonts w:cs="Arial"/>
          <w:b/>
          <w:bCs/>
        </w:rPr>
        <w:t>Data</w:t>
      </w:r>
      <w:r>
        <w:rPr>
          <w:rFonts w:cs="Arial"/>
          <w:b/>
          <w:bCs/>
        </w:rPr>
        <w:t>:</w:t>
      </w:r>
      <w:r w:rsidRPr="00274B52">
        <w:rPr>
          <w:rFonts w:cs="Arial"/>
          <w:b/>
          <w:bCs/>
        </w:rPr>
        <w:t xml:space="preserve"> _____________</w:t>
      </w:r>
      <w:r>
        <w:rPr>
          <w:rFonts w:cs="Arial"/>
          <w:b/>
          <w:bCs/>
        </w:rPr>
        <w:t>________</w:t>
      </w:r>
    </w:p>
    <w:p w14:paraId="4DA42E9F" w14:textId="77777777" w:rsidR="005E21CC" w:rsidRDefault="005E21CC" w:rsidP="005E21CC">
      <w:pPr>
        <w:rPr>
          <w:rFonts w:cs="Arial"/>
          <w:b/>
          <w:bCs/>
        </w:rPr>
      </w:pPr>
    </w:p>
    <w:tbl>
      <w:tblPr>
        <w:tblpPr w:leftFromText="141" w:rightFromText="141" w:vertAnchor="text" w:tblpY="122"/>
        <w:tblW w:w="100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1"/>
        <w:gridCol w:w="4831"/>
        <w:gridCol w:w="4594"/>
      </w:tblGrid>
      <w:tr w:rsidR="005E21CC" w:rsidRPr="00B56954" w14:paraId="69DFACCA" w14:textId="77777777" w:rsidTr="00944162">
        <w:trPr>
          <w:trHeight w:val="562"/>
        </w:trPr>
        <w:tc>
          <w:tcPr>
            <w:tcW w:w="671" w:type="dxa"/>
            <w:shd w:val="clear" w:color="auto" w:fill="auto"/>
            <w:vAlign w:val="center"/>
          </w:tcPr>
          <w:p w14:paraId="593B85E8" w14:textId="77777777" w:rsidR="005E21CC" w:rsidRPr="00B56954" w:rsidRDefault="005E21CC" w:rsidP="00944162">
            <w:pPr>
              <w:jc w:val="center"/>
              <w:rPr>
                <w:rFonts w:cs="Arial"/>
                <w:b/>
              </w:rPr>
            </w:pPr>
            <w:r w:rsidRPr="00B56954">
              <w:rPr>
                <w:rFonts w:cs="Arial"/>
                <w:b/>
              </w:rPr>
              <w:t xml:space="preserve">n° </w:t>
            </w:r>
          </w:p>
        </w:tc>
        <w:tc>
          <w:tcPr>
            <w:tcW w:w="4831" w:type="dxa"/>
            <w:shd w:val="clear" w:color="auto" w:fill="auto"/>
            <w:vAlign w:val="center"/>
          </w:tcPr>
          <w:p w14:paraId="5B8D0C31" w14:textId="77777777" w:rsidR="005E21CC" w:rsidRPr="00B56954" w:rsidRDefault="005E21CC" w:rsidP="00944162">
            <w:pPr>
              <w:jc w:val="center"/>
              <w:rPr>
                <w:rFonts w:cs="Arial"/>
                <w:b/>
              </w:rPr>
            </w:pPr>
            <w:r w:rsidRPr="00B56954">
              <w:rPr>
                <w:rFonts w:cs="Arial"/>
                <w:b/>
              </w:rPr>
              <w:t>Elenco alunni</w:t>
            </w:r>
          </w:p>
        </w:tc>
        <w:tc>
          <w:tcPr>
            <w:tcW w:w="4594" w:type="dxa"/>
            <w:shd w:val="clear" w:color="auto" w:fill="auto"/>
            <w:vAlign w:val="center"/>
          </w:tcPr>
          <w:p w14:paraId="4D1997C1" w14:textId="77777777" w:rsidR="005E21CC" w:rsidRPr="00B56954" w:rsidRDefault="005E21CC" w:rsidP="00944162">
            <w:pPr>
              <w:jc w:val="center"/>
              <w:rPr>
                <w:rFonts w:cs="Arial"/>
                <w:b/>
              </w:rPr>
            </w:pPr>
            <w:r w:rsidRPr="00B56954">
              <w:rPr>
                <w:rFonts w:cs="Arial"/>
                <w:b/>
              </w:rPr>
              <w:t>Firma</w:t>
            </w:r>
          </w:p>
        </w:tc>
      </w:tr>
      <w:tr w:rsidR="005E21CC" w:rsidRPr="00B56954" w14:paraId="196DCE5B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44F4ADE1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</w:t>
            </w:r>
          </w:p>
        </w:tc>
        <w:tc>
          <w:tcPr>
            <w:tcW w:w="4831" w:type="dxa"/>
            <w:shd w:val="clear" w:color="auto" w:fill="auto"/>
          </w:tcPr>
          <w:p w14:paraId="79BF6B2C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3F7F8067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4AE860AC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249231DB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2</w:t>
            </w:r>
          </w:p>
        </w:tc>
        <w:tc>
          <w:tcPr>
            <w:tcW w:w="4831" w:type="dxa"/>
            <w:shd w:val="clear" w:color="auto" w:fill="auto"/>
          </w:tcPr>
          <w:p w14:paraId="178F6C43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743907AD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7FD16162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4FD184D2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3</w:t>
            </w:r>
          </w:p>
        </w:tc>
        <w:tc>
          <w:tcPr>
            <w:tcW w:w="4831" w:type="dxa"/>
            <w:shd w:val="clear" w:color="auto" w:fill="auto"/>
          </w:tcPr>
          <w:p w14:paraId="33E13A11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627D667B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072C427F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1E91F19A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4</w:t>
            </w:r>
          </w:p>
        </w:tc>
        <w:tc>
          <w:tcPr>
            <w:tcW w:w="4831" w:type="dxa"/>
            <w:shd w:val="clear" w:color="auto" w:fill="auto"/>
          </w:tcPr>
          <w:p w14:paraId="5FEE644E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578AE97D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07FC278B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47FFACB2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5</w:t>
            </w:r>
          </w:p>
        </w:tc>
        <w:tc>
          <w:tcPr>
            <w:tcW w:w="4831" w:type="dxa"/>
            <w:shd w:val="clear" w:color="auto" w:fill="auto"/>
          </w:tcPr>
          <w:p w14:paraId="36910919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7516D527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3D7874B7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6F85A209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6</w:t>
            </w:r>
          </w:p>
        </w:tc>
        <w:tc>
          <w:tcPr>
            <w:tcW w:w="4831" w:type="dxa"/>
            <w:shd w:val="clear" w:color="auto" w:fill="auto"/>
          </w:tcPr>
          <w:p w14:paraId="74A6295B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258D6C17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626CE194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51225976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7</w:t>
            </w:r>
          </w:p>
        </w:tc>
        <w:tc>
          <w:tcPr>
            <w:tcW w:w="4831" w:type="dxa"/>
            <w:shd w:val="clear" w:color="auto" w:fill="auto"/>
          </w:tcPr>
          <w:p w14:paraId="2DCEDA90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73A37FDB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761788A2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0616CFB3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8</w:t>
            </w:r>
          </w:p>
        </w:tc>
        <w:tc>
          <w:tcPr>
            <w:tcW w:w="4831" w:type="dxa"/>
            <w:shd w:val="clear" w:color="auto" w:fill="auto"/>
          </w:tcPr>
          <w:p w14:paraId="342AACD7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64359164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54536580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7FE1B0D9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9</w:t>
            </w:r>
          </w:p>
        </w:tc>
        <w:tc>
          <w:tcPr>
            <w:tcW w:w="4831" w:type="dxa"/>
            <w:shd w:val="clear" w:color="auto" w:fill="auto"/>
          </w:tcPr>
          <w:p w14:paraId="104A7ABB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14532231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0E6C14C6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1E69C614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10</w:t>
            </w:r>
          </w:p>
        </w:tc>
        <w:tc>
          <w:tcPr>
            <w:tcW w:w="4831" w:type="dxa"/>
            <w:shd w:val="clear" w:color="auto" w:fill="auto"/>
          </w:tcPr>
          <w:p w14:paraId="5AE0BA4A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7A579E98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724FAFDF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6365A49A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11</w:t>
            </w:r>
          </w:p>
        </w:tc>
        <w:tc>
          <w:tcPr>
            <w:tcW w:w="4831" w:type="dxa"/>
            <w:shd w:val="clear" w:color="auto" w:fill="auto"/>
          </w:tcPr>
          <w:p w14:paraId="4D689C62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41443FC8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59F7C578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761B0481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12</w:t>
            </w:r>
          </w:p>
        </w:tc>
        <w:tc>
          <w:tcPr>
            <w:tcW w:w="4831" w:type="dxa"/>
            <w:shd w:val="clear" w:color="auto" w:fill="auto"/>
          </w:tcPr>
          <w:p w14:paraId="0588CADE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6BDB5FD1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345261ED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115F5FD8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13</w:t>
            </w:r>
          </w:p>
        </w:tc>
        <w:tc>
          <w:tcPr>
            <w:tcW w:w="4831" w:type="dxa"/>
            <w:shd w:val="clear" w:color="auto" w:fill="auto"/>
          </w:tcPr>
          <w:p w14:paraId="12EC8D61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17F886A7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687C645A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57838FD9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14</w:t>
            </w:r>
          </w:p>
        </w:tc>
        <w:tc>
          <w:tcPr>
            <w:tcW w:w="4831" w:type="dxa"/>
            <w:shd w:val="clear" w:color="auto" w:fill="auto"/>
          </w:tcPr>
          <w:p w14:paraId="6D324DFF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3DE72B7E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  <w:tr w:rsidR="005E21CC" w:rsidRPr="00B56954" w14:paraId="2E1CD1D8" w14:textId="77777777" w:rsidTr="00944162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14:paraId="0722B9E6" w14:textId="77777777" w:rsidR="005E21CC" w:rsidRPr="00B56954" w:rsidRDefault="005E21CC" w:rsidP="00944162">
            <w:pPr>
              <w:jc w:val="center"/>
              <w:rPr>
                <w:rFonts w:cs="Arial"/>
              </w:rPr>
            </w:pPr>
            <w:r w:rsidRPr="00B56954">
              <w:rPr>
                <w:rFonts w:cs="Arial"/>
              </w:rPr>
              <w:t>15</w:t>
            </w:r>
          </w:p>
        </w:tc>
        <w:tc>
          <w:tcPr>
            <w:tcW w:w="4831" w:type="dxa"/>
            <w:shd w:val="clear" w:color="auto" w:fill="auto"/>
          </w:tcPr>
          <w:p w14:paraId="5A4260EE" w14:textId="77777777" w:rsidR="005E21CC" w:rsidRPr="00B56954" w:rsidRDefault="005E21CC" w:rsidP="00944162">
            <w:pPr>
              <w:rPr>
                <w:rFonts w:cs="Arial"/>
              </w:rPr>
            </w:pPr>
          </w:p>
        </w:tc>
        <w:tc>
          <w:tcPr>
            <w:tcW w:w="4594" w:type="dxa"/>
            <w:shd w:val="clear" w:color="auto" w:fill="auto"/>
          </w:tcPr>
          <w:p w14:paraId="3F8D6307" w14:textId="77777777" w:rsidR="005E21CC" w:rsidRPr="00B56954" w:rsidRDefault="005E21CC" w:rsidP="00944162">
            <w:pPr>
              <w:rPr>
                <w:rFonts w:cs="Arial"/>
              </w:rPr>
            </w:pPr>
          </w:p>
        </w:tc>
      </w:tr>
    </w:tbl>
    <w:p w14:paraId="67B234BA" w14:textId="77777777" w:rsidR="005E21CC" w:rsidRDefault="005E21CC" w:rsidP="005E21CC">
      <w:pPr>
        <w:rPr>
          <w:b/>
          <w:bCs/>
          <w:sz w:val="28"/>
          <w:szCs w:val="24"/>
        </w:rPr>
      </w:pPr>
    </w:p>
    <w:p w14:paraId="17EA9317" w14:textId="77777777" w:rsidR="005E21CC" w:rsidRDefault="005E21CC" w:rsidP="005E21CC">
      <w:pPr>
        <w:rPr>
          <w:b/>
          <w:bCs/>
          <w:sz w:val="28"/>
          <w:szCs w:val="24"/>
        </w:rPr>
      </w:pPr>
    </w:p>
    <w:p w14:paraId="6FE33CA6" w14:textId="3F3AFDA3" w:rsidR="005E21CC" w:rsidRDefault="005E21CC" w:rsidP="005E21CC">
      <w:pPr>
        <w:tabs>
          <w:tab w:val="right" w:pos="9638"/>
        </w:tabs>
        <w:ind w:left="3600" w:firstLine="720"/>
        <w:rPr>
          <w:rFonts w:cs="Arial"/>
          <w:b/>
          <w:bCs/>
        </w:rPr>
      </w:pPr>
      <w:r w:rsidRPr="00B56954">
        <w:rPr>
          <w:rFonts w:cs="Arial"/>
          <w:b/>
          <w:bCs/>
        </w:rPr>
        <w:t>Il docente coordinatore di classe</w:t>
      </w:r>
      <w:r>
        <w:rPr>
          <w:rFonts w:cs="Arial"/>
          <w:b/>
          <w:bCs/>
        </w:rPr>
        <w:tab/>
      </w:r>
    </w:p>
    <w:p w14:paraId="744EC57D" w14:textId="77777777" w:rsidR="005E21CC" w:rsidRPr="00B56954" w:rsidRDefault="005E21CC" w:rsidP="005E21CC">
      <w:pPr>
        <w:tabs>
          <w:tab w:val="right" w:pos="9638"/>
        </w:tabs>
        <w:ind w:left="3600" w:firstLine="720"/>
        <w:rPr>
          <w:rFonts w:cs="Arial"/>
          <w:b/>
          <w:bCs/>
        </w:rPr>
      </w:pPr>
    </w:p>
    <w:p w14:paraId="785C37A0" w14:textId="7B9AA22A" w:rsidR="005E21CC" w:rsidRPr="00BA2CCF" w:rsidRDefault="005E21CC" w:rsidP="005E21CC">
      <w:pPr>
        <w:ind w:left="2892" w:firstLine="708"/>
        <w:rPr>
          <w:b/>
          <w:bCs/>
          <w:sz w:val="28"/>
          <w:szCs w:val="24"/>
        </w:rPr>
      </w:pPr>
      <w:r w:rsidRPr="00B56954">
        <w:rPr>
          <w:rFonts w:cs="Arial"/>
          <w:b/>
          <w:bCs/>
        </w:rPr>
        <w:t>Prof.re/Prof.ssa ___________________________</w:t>
      </w:r>
    </w:p>
    <w:sectPr w:rsidR="005E21CC" w:rsidRPr="00BA2CCF" w:rsidSect="00080BB0">
      <w:headerReference w:type="default" r:id="rId6"/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0BB79" w14:textId="77777777" w:rsidR="000102DB" w:rsidRDefault="000102DB" w:rsidP="00080BB0">
      <w:r>
        <w:separator/>
      </w:r>
    </w:p>
  </w:endnote>
  <w:endnote w:type="continuationSeparator" w:id="0">
    <w:p w14:paraId="7ADF2CB4" w14:textId="77777777" w:rsidR="000102DB" w:rsidRDefault="000102DB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6C8EB" w14:textId="77777777" w:rsidR="000102DB" w:rsidRDefault="000102DB" w:rsidP="00080BB0">
      <w:r>
        <w:separator/>
      </w:r>
    </w:p>
  </w:footnote>
  <w:footnote w:type="continuationSeparator" w:id="0">
    <w:p w14:paraId="388A64E2" w14:textId="77777777" w:rsidR="000102DB" w:rsidRDefault="000102DB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14:paraId="044C1DDC" w14:textId="77777777" w:rsidTr="00BD620B">
      <w:tc>
        <w:tcPr>
          <w:tcW w:w="2923" w:type="dxa"/>
        </w:tcPr>
        <w:p w14:paraId="691D2242" w14:textId="7C04AC9E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1CCEB194" wp14:editId="407F2C85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14:paraId="1DB8338B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69DBB52B" wp14:editId="2CC21E12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3E9E0EBF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  <w:szCs w:val="24"/>
            </w:rPr>
            <w:drawing>
              <wp:inline distT="0" distB="0" distL="0" distR="0" wp14:anchorId="2E085E26" wp14:editId="1210A7D5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50A89884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2403498F" wp14:editId="2D29A8C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14:paraId="6EEFE5B4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323B9143" wp14:editId="32408411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72230F3" w14:textId="77777777" w:rsid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ISTITUTO TECNICO DEL SETTORE TECNOLOGICO</w:t>
    </w:r>
  </w:p>
  <w:p w14:paraId="75BCC4AC" w14:textId="77777777" w:rsidR="00080BB0" w:rsidRP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“VITTORIO EMANUELE III”</w:t>
    </w:r>
  </w:p>
  <w:p w14:paraId="65D1F7FD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14:paraId="43238857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14:paraId="45324CDE" w14:textId="77777777"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14:paraId="35BBC3A1" w14:textId="77777777"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14:paraId="7F4CCF4D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7D6"/>
    <w:rsid w:val="000102DB"/>
    <w:rsid w:val="00014B8F"/>
    <w:rsid w:val="00023D3E"/>
    <w:rsid w:val="00080BB0"/>
    <w:rsid w:val="000909B3"/>
    <w:rsid w:val="000B4C18"/>
    <w:rsid w:val="000B5EAA"/>
    <w:rsid w:val="000F6627"/>
    <w:rsid w:val="00146DBD"/>
    <w:rsid w:val="001745E3"/>
    <w:rsid w:val="001D746E"/>
    <w:rsid w:val="00384322"/>
    <w:rsid w:val="003E17F0"/>
    <w:rsid w:val="00567486"/>
    <w:rsid w:val="005B49EB"/>
    <w:rsid w:val="005C6603"/>
    <w:rsid w:val="005E21CC"/>
    <w:rsid w:val="006507EF"/>
    <w:rsid w:val="006537D6"/>
    <w:rsid w:val="006D0B3B"/>
    <w:rsid w:val="006F10DD"/>
    <w:rsid w:val="008172EE"/>
    <w:rsid w:val="00864D0A"/>
    <w:rsid w:val="00883246"/>
    <w:rsid w:val="008863ED"/>
    <w:rsid w:val="00967BCA"/>
    <w:rsid w:val="00A00595"/>
    <w:rsid w:val="00A54E14"/>
    <w:rsid w:val="00A553B3"/>
    <w:rsid w:val="00A60765"/>
    <w:rsid w:val="00A739FF"/>
    <w:rsid w:val="00A84623"/>
    <w:rsid w:val="00B46A60"/>
    <w:rsid w:val="00BA2CCF"/>
    <w:rsid w:val="00C40557"/>
    <w:rsid w:val="00C55DEF"/>
    <w:rsid w:val="00CC1DBF"/>
    <w:rsid w:val="00D012D0"/>
    <w:rsid w:val="00D67D72"/>
    <w:rsid w:val="00E16A44"/>
    <w:rsid w:val="00E2013B"/>
    <w:rsid w:val="00E44EDB"/>
    <w:rsid w:val="00E53AB6"/>
    <w:rsid w:val="00F61822"/>
    <w:rsid w:val="00F96383"/>
    <w:rsid w:val="00FA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46DD6C"/>
  <w15:chartTrackingRefBased/>
  <w15:docId w15:val="{5C9553DE-E7C4-416E-89FA-50419151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39FF"/>
    <w:pPr>
      <w:spacing w:after="0" w:line="120" w:lineRule="atLeast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  <w:style w:type="paragraph" w:customStyle="1" w:styleId="Textbody">
    <w:name w:val="Text body"/>
    <w:basedOn w:val="Normale"/>
    <w:rsid w:val="006F10DD"/>
    <w:pPr>
      <w:suppressAutoHyphens/>
      <w:autoSpaceDN w:val="0"/>
      <w:spacing w:line="240" w:lineRule="auto"/>
      <w:jc w:val="left"/>
      <w:textAlignment w:val="baseline"/>
    </w:pPr>
    <w:rPr>
      <w:rFonts w:ascii="Liberation Serif" w:eastAsia="NSimSun" w:hAnsi="Liberation Serif" w:cs="Lucida Sans"/>
      <w:kern w:val="3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Circolari%20e%20comunicazioni\Circolari%202024-2025\_____%20-%20Circolare%20n._____%20-%20Modello%20Circolare%202024%20202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_____ - Circolare n._____ - Modello Circolare 2024 2025.dotx</Template>
  <TotalTime>9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Sandro Impastato</cp:lastModifiedBy>
  <cp:revision>5</cp:revision>
  <dcterms:created xsi:type="dcterms:W3CDTF">2025-07-08T09:25:00Z</dcterms:created>
  <dcterms:modified xsi:type="dcterms:W3CDTF">2025-07-08T09:47:00Z</dcterms:modified>
</cp:coreProperties>
</file>