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FA032" w14:textId="77777777" w:rsidR="006F10DD" w:rsidRPr="00BA2CCF" w:rsidRDefault="006F10DD" w:rsidP="00BA2CCF">
      <w:pPr>
        <w:jc w:val="center"/>
        <w:rPr>
          <w:b/>
          <w:bCs/>
          <w:sz w:val="28"/>
          <w:szCs w:val="24"/>
        </w:rPr>
      </w:pPr>
      <w:r w:rsidRPr="00BA2CCF">
        <w:rPr>
          <w:b/>
          <w:bCs/>
          <w:sz w:val="28"/>
          <w:szCs w:val="24"/>
        </w:rPr>
        <w:t>a.s. 2024/25</w:t>
      </w:r>
    </w:p>
    <w:p w14:paraId="2B8CD2FA" w14:textId="299C3FFA" w:rsidR="008863ED" w:rsidRPr="00BA2CCF" w:rsidRDefault="006F10DD" w:rsidP="00BA2CCF">
      <w:pPr>
        <w:jc w:val="center"/>
        <w:rPr>
          <w:b/>
          <w:bCs/>
          <w:sz w:val="28"/>
          <w:szCs w:val="24"/>
        </w:rPr>
      </w:pPr>
      <w:r w:rsidRPr="00BA2CCF">
        <w:rPr>
          <w:b/>
          <w:bCs/>
          <w:sz w:val="28"/>
          <w:szCs w:val="24"/>
        </w:rPr>
        <w:t>Scheda prova alunni con giudizio sospeso</w:t>
      </w:r>
    </w:p>
    <w:p w14:paraId="468914E3" w14:textId="68171C52" w:rsidR="006F10DD" w:rsidRDefault="006F10DD" w:rsidP="006F10DD">
      <w:r>
        <w:t>Data: ___________________</w:t>
      </w:r>
      <w:r w:rsidR="00BA2CCF">
        <w:t xml:space="preserve"> </w:t>
      </w:r>
      <w:r>
        <w:t>Classe, sezione e specializzazione: ___________________</w:t>
      </w:r>
    </w:p>
    <w:p w14:paraId="499D1193" w14:textId="77777777" w:rsidR="006F10DD" w:rsidRDefault="006F10DD" w:rsidP="006F10DD"/>
    <w:p w14:paraId="048596BF" w14:textId="11E19D93" w:rsidR="006F10DD" w:rsidRDefault="006F10DD" w:rsidP="006F10DD">
      <w:r>
        <w:t>Disciplina: _____________________Tipo di prova (orale, scritta, pratica): ______________</w:t>
      </w:r>
    </w:p>
    <w:p w14:paraId="12340095" w14:textId="77777777" w:rsidR="006F10DD" w:rsidRDefault="006F10DD" w:rsidP="006F10DD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1557"/>
        <w:gridCol w:w="5664"/>
      </w:tblGrid>
      <w:tr w:rsidR="00A553B3" w14:paraId="5230D41A" w14:textId="77777777" w:rsidTr="00A553B3">
        <w:trPr>
          <w:trHeight w:val="428"/>
        </w:trPr>
        <w:tc>
          <w:tcPr>
            <w:tcW w:w="3964" w:type="dxa"/>
            <w:gridSpan w:val="2"/>
          </w:tcPr>
          <w:p w14:paraId="22395C15" w14:textId="7558A27C" w:rsidR="00A553B3" w:rsidRPr="00A553B3" w:rsidRDefault="00A553B3" w:rsidP="006F10D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Cognome e nome dello studente</w:t>
            </w:r>
          </w:p>
        </w:tc>
        <w:tc>
          <w:tcPr>
            <w:tcW w:w="5664" w:type="dxa"/>
          </w:tcPr>
          <w:p w14:paraId="29AFA3EF" w14:textId="415D304C" w:rsidR="00A553B3" w:rsidRDefault="00A553B3" w:rsidP="006F10DD"/>
        </w:tc>
      </w:tr>
      <w:tr w:rsidR="00A553B3" w14:paraId="35946953" w14:textId="77777777" w:rsidTr="00A553B3">
        <w:trPr>
          <w:trHeight w:val="1282"/>
        </w:trPr>
        <w:tc>
          <w:tcPr>
            <w:tcW w:w="2407" w:type="dxa"/>
          </w:tcPr>
          <w:p w14:paraId="3645BFD7" w14:textId="4DF8DE4D" w:rsidR="00A553B3" w:rsidRPr="00A553B3" w:rsidRDefault="00A553B3" w:rsidP="006F10D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Argomenti trattati</w:t>
            </w:r>
          </w:p>
        </w:tc>
        <w:tc>
          <w:tcPr>
            <w:tcW w:w="7221" w:type="dxa"/>
            <w:gridSpan w:val="2"/>
          </w:tcPr>
          <w:p w14:paraId="2F8FAAB3" w14:textId="77777777" w:rsidR="00A553B3" w:rsidRDefault="00A553B3" w:rsidP="006F10DD"/>
        </w:tc>
      </w:tr>
      <w:tr w:rsidR="00A553B3" w14:paraId="123F3147" w14:textId="77777777" w:rsidTr="00A553B3">
        <w:trPr>
          <w:trHeight w:val="1131"/>
        </w:trPr>
        <w:tc>
          <w:tcPr>
            <w:tcW w:w="2407" w:type="dxa"/>
          </w:tcPr>
          <w:p w14:paraId="79355B91" w14:textId="747F6A5E" w:rsidR="00A553B3" w:rsidRPr="00A553B3" w:rsidRDefault="00A553B3" w:rsidP="006F10D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Giudizio</w:t>
            </w:r>
          </w:p>
        </w:tc>
        <w:tc>
          <w:tcPr>
            <w:tcW w:w="7221" w:type="dxa"/>
            <w:gridSpan w:val="2"/>
          </w:tcPr>
          <w:p w14:paraId="0F06C84F" w14:textId="77777777" w:rsidR="00A553B3" w:rsidRDefault="00A553B3" w:rsidP="006F10DD"/>
        </w:tc>
      </w:tr>
      <w:tr w:rsidR="00A553B3" w14:paraId="5E5D40CA" w14:textId="77777777" w:rsidTr="00A553B3">
        <w:trPr>
          <w:trHeight w:val="286"/>
        </w:trPr>
        <w:tc>
          <w:tcPr>
            <w:tcW w:w="2407" w:type="dxa"/>
          </w:tcPr>
          <w:p w14:paraId="44497F12" w14:textId="1FF4995F" w:rsidR="00A553B3" w:rsidRPr="00A553B3" w:rsidRDefault="00A553B3" w:rsidP="006F10D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Voto Proposto</w:t>
            </w:r>
          </w:p>
        </w:tc>
        <w:tc>
          <w:tcPr>
            <w:tcW w:w="7221" w:type="dxa"/>
            <w:gridSpan w:val="2"/>
          </w:tcPr>
          <w:p w14:paraId="529CA470" w14:textId="77777777" w:rsidR="00A553B3" w:rsidRDefault="00A553B3" w:rsidP="006F10DD"/>
        </w:tc>
      </w:tr>
    </w:tbl>
    <w:p w14:paraId="115FBC3F" w14:textId="77777777" w:rsidR="006F10DD" w:rsidRDefault="006F10DD" w:rsidP="006F10DD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1557"/>
        <w:gridCol w:w="5664"/>
      </w:tblGrid>
      <w:tr w:rsidR="00A553B3" w14:paraId="28EF72D0" w14:textId="77777777" w:rsidTr="00834D4D">
        <w:trPr>
          <w:trHeight w:val="428"/>
        </w:trPr>
        <w:tc>
          <w:tcPr>
            <w:tcW w:w="3964" w:type="dxa"/>
            <w:gridSpan w:val="2"/>
          </w:tcPr>
          <w:p w14:paraId="601DF461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Cognome e nome dello studente</w:t>
            </w:r>
          </w:p>
        </w:tc>
        <w:tc>
          <w:tcPr>
            <w:tcW w:w="5664" w:type="dxa"/>
          </w:tcPr>
          <w:p w14:paraId="78351EE7" w14:textId="77777777" w:rsidR="00A553B3" w:rsidRDefault="00A553B3" w:rsidP="00834D4D"/>
        </w:tc>
      </w:tr>
      <w:tr w:rsidR="00A553B3" w14:paraId="21C3A95E" w14:textId="77777777" w:rsidTr="00834D4D">
        <w:trPr>
          <w:trHeight w:val="1282"/>
        </w:trPr>
        <w:tc>
          <w:tcPr>
            <w:tcW w:w="2407" w:type="dxa"/>
          </w:tcPr>
          <w:p w14:paraId="051468D0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Argomenti trattati</w:t>
            </w:r>
          </w:p>
        </w:tc>
        <w:tc>
          <w:tcPr>
            <w:tcW w:w="7221" w:type="dxa"/>
            <w:gridSpan w:val="2"/>
          </w:tcPr>
          <w:p w14:paraId="7B059F78" w14:textId="77777777" w:rsidR="00A553B3" w:rsidRDefault="00A553B3" w:rsidP="00834D4D"/>
        </w:tc>
      </w:tr>
      <w:tr w:rsidR="00A553B3" w14:paraId="7D38257B" w14:textId="77777777" w:rsidTr="00834D4D">
        <w:trPr>
          <w:trHeight w:val="1131"/>
        </w:trPr>
        <w:tc>
          <w:tcPr>
            <w:tcW w:w="2407" w:type="dxa"/>
          </w:tcPr>
          <w:p w14:paraId="6A454ED7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Giudizio</w:t>
            </w:r>
          </w:p>
        </w:tc>
        <w:tc>
          <w:tcPr>
            <w:tcW w:w="7221" w:type="dxa"/>
            <w:gridSpan w:val="2"/>
          </w:tcPr>
          <w:p w14:paraId="7FEE8A2F" w14:textId="77777777" w:rsidR="00A553B3" w:rsidRDefault="00A553B3" w:rsidP="00834D4D"/>
        </w:tc>
      </w:tr>
      <w:tr w:rsidR="00A553B3" w14:paraId="68734ABC" w14:textId="77777777" w:rsidTr="00834D4D">
        <w:trPr>
          <w:trHeight w:val="286"/>
        </w:trPr>
        <w:tc>
          <w:tcPr>
            <w:tcW w:w="2407" w:type="dxa"/>
          </w:tcPr>
          <w:p w14:paraId="6E02DBFD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Voto Proposto</w:t>
            </w:r>
          </w:p>
        </w:tc>
        <w:tc>
          <w:tcPr>
            <w:tcW w:w="7221" w:type="dxa"/>
            <w:gridSpan w:val="2"/>
          </w:tcPr>
          <w:p w14:paraId="7EBE5FEF" w14:textId="77777777" w:rsidR="00A553B3" w:rsidRDefault="00A553B3" w:rsidP="00834D4D"/>
        </w:tc>
      </w:tr>
    </w:tbl>
    <w:p w14:paraId="53A2185E" w14:textId="77777777" w:rsidR="006F10DD" w:rsidRDefault="006F10DD" w:rsidP="006F10DD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1557"/>
        <w:gridCol w:w="5664"/>
      </w:tblGrid>
      <w:tr w:rsidR="00A553B3" w14:paraId="6527E87C" w14:textId="77777777" w:rsidTr="00834D4D">
        <w:trPr>
          <w:trHeight w:val="428"/>
        </w:trPr>
        <w:tc>
          <w:tcPr>
            <w:tcW w:w="3964" w:type="dxa"/>
            <w:gridSpan w:val="2"/>
          </w:tcPr>
          <w:p w14:paraId="2A06F254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Cognome e nome dello studente</w:t>
            </w:r>
          </w:p>
        </w:tc>
        <w:tc>
          <w:tcPr>
            <w:tcW w:w="5664" w:type="dxa"/>
          </w:tcPr>
          <w:p w14:paraId="678B46CC" w14:textId="77777777" w:rsidR="00A553B3" w:rsidRDefault="00A553B3" w:rsidP="00834D4D"/>
        </w:tc>
      </w:tr>
      <w:tr w:rsidR="00A553B3" w14:paraId="79581CAE" w14:textId="77777777" w:rsidTr="00834D4D">
        <w:trPr>
          <w:trHeight w:val="1282"/>
        </w:trPr>
        <w:tc>
          <w:tcPr>
            <w:tcW w:w="2407" w:type="dxa"/>
          </w:tcPr>
          <w:p w14:paraId="470EB7DC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Argomenti trattati</w:t>
            </w:r>
          </w:p>
        </w:tc>
        <w:tc>
          <w:tcPr>
            <w:tcW w:w="7221" w:type="dxa"/>
            <w:gridSpan w:val="2"/>
          </w:tcPr>
          <w:p w14:paraId="1AB05275" w14:textId="77777777" w:rsidR="00A553B3" w:rsidRDefault="00A553B3" w:rsidP="00834D4D"/>
        </w:tc>
      </w:tr>
      <w:tr w:rsidR="00A553B3" w14:paraId="12C83ED1" w14:textId="77777777" w:rsidTr="00834D4D">
        <w:trPr>
          <w:trHeight w:val="1131"/>
        </w:trPr>
        <w:tc>
          <w:tcPr>
            <w:tcW w:w="2407" w:type="dxa"/>
          </w:tcPr>
          <w:p w14:paraId="445138AB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Giudizio</w:t>
            </w:r>
          </w:p>
        </w:tc>
        <w:tc>
          <w:tcPr>
            <w:tcW w:w="7221" w:type="dxa"/>
            <w:gridSpan w:val="2"/>
          </w:tcPr>
          <w:p w14:paraId="7AF7E2E4" w14:textId="77777777" w:rsidR="00A553B3" w:rsidRDefault="00A553B3" w:rsidP="00834D4D"/>
        </w:tc>
      </w:tr>
      <w:tr w:rsidR="00A553B3" w14:paraId="5DDED3ED" w14:textId="77777777" w:rsidTr="00834D4D">
        <w:trPr>
          <w:trHeight w:val="286"/>
        </w:trPr>
        <w:tc>
          <w:tcPr>
            <w:tcW w:w="2407" w:type="dxa"/>
          </w:tcPr>
          <w:p w14:paraId="271E8050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Voto Proposto</w:t>
            </w:r>
          </w:p>
        </w:tc>
        <w:tc>
          <w:tcPr>
            <w:tcW w:w="7221" w:type="dxa"/>
            <w:gridSpan w:val="2"/>
          </w:tcPr>
          <w:p w14:paraId="582D533B" w14:textId="77777777" w:rsidR="00A553B3" w:rsidRDefault="00A553B3" w:rsidP="00834D4D"/>
        </w:tc>
      </w:tr>
    </w:tbl>
    <w:p w14:paraId="324CDCC1" w14:textId="77777777" w:rsidR="006F10DD" w:rsidRDefault="006F10DD" w:rsidP="006F10DD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1557"/>
        <w:gridCol w:w="5664"/>
      </w:tblGrid>
      <w:tr w:rsidR="00A553B3" w14:paraId="0EE5F936" w14:textId="77777777" w:rsidTr="00834D4D">
        <w:trPr>
          <w:trHeight w:val="428"/>
        </w:trPr>
        <w:tc>
          <w:tcPr>
            <w:tcW w:w="3964" w:type="dxa"/>
            <w:gridSpan w:val="2"/>
          </w:tcPr>
          <w:p w14:paraId="48750E9A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lastRenderedPageBreak/>
              <w:t>Cognome e nome dello studente</w:t>
            </w:r>
          </w:p>
        </w:tc>
        <w:tc>
          <w:tcPr>
            <w:tcW w:w="5664" w:type="dxa"/>
          </w:tcPr>
          <w:p w14:paraId="4DBE0C2D" w14:textId="77777777" w:rsidR="00A553B3" w:rsidRDefault="00A553B3" w:rsidP="00834D4D"/>
        </w:tc>
      </w:tr>
      <w:tr w:rsidR="00A553B3" w14:paraId="27F97E20" w14:textId="77777777" w:rsidTr="00834D4D">
        <w:trPr>
          <w:trHeight w:val="1282"/>
        </w:trPr>
        <w:tc>
          <w:tcPr>
            <w:tcW w:w="2407" w:type="dxa"/>
          </w:tcPr>
          <w:p w14:paraId="27963E72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Argomenti trattati</w:t>
            </w:r>
          </w:p>
        </w:tc>
        <w:tc>
          <w:tcPr>
            <w:tcW w:w="7221" w:type="dxa"/>
            <w:gridSpan w:val="2"/>
          </w:tcPr>
          <w:p w14:paraId="49E66D3C" w14:textId="77777777" w:rsidR="00A553B3" w:rsidRDefault="00A553B3" w:rsidP="00834D4D"/>
        </w:tc>
      </w:tr>
      <w:tr w:rsidR="00A553B3" w14:paraId="4A0D2B48" w14:textId="77777777" w:rsidTr="00834D4D">
        <w:trPr>
          <w:trHeight w:val="1131"/>
        </w:trPr>
        <w:tc>
          <w:tcPr>
            <w:tcW w:w="2407" w:type="dxa"/>
          </w:tcPr>
          <w:p w14:paraId="2968579C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Giudizio</w:t>
            </w:r>
          </w:p>
        </w:tc>
        <w:tc>
          <w:tcPr>
            <w:tcW w:w="7221" w:type="dxa"/>
            <w:gridSpan w:val="2"/>
          </w:tcPr>
          <w:p w14:paraId="22F5C82D" w14:textId="77777777" w:rsidR="00A553B3" w:rsidRDefault="00A553B3" w:rsidP="00834D4D"/>
        </w:tc>
      </w:tr>
      <w:tr w:rsidR="00A553B3" w14:paraId="31F9941E" w14:textId="77777777" w:rsidTr="00834D4D">
        <w:trPr>
          <w:trHeight w:val="286"/>
        </w:trPr>
        <w:tc>
          <w:tcPr>
            <w:tcW w:w="2407" w:type="dxa"/>
          </w:tcPr>
          <w:p w14:paraId="76424730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Voto Proposto</w:t>
            </w:r>
          </w:p>
        </w:tc>
        <w:tc>
          <w:tcPr>
            <w:tcW w:w="7221" w:type="dxa"/>
            <w:gridSpan w:val="2"/>
          </w:tcPr>
          <w:p w14:paraId="67B1FB10" w14:textId="77777777" w:rsidR="00A553B3" w:rsidRDefault="00A553B3" w:rsidP="00834D4D"/>
        </w:tc>
      </w:tr>
    </w:tbl>
    <w:p w14:paraId="0C5DFAF5" w14:textId="77777777" w:rsidR="006F10DD" w:rsidRDefault="006F10DD" w:rsidP="006F10DD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1557"/>
        <w:gridCol w:w="5664"/>
      </w:tblGrid>
      <w:tr w:rsidR="00A553B3" w14:paraId="2730823F" w14:textId="77777777" w:rsidTr="00834D4D">
        <w:trPr>
          <w:trHeight w:val="428"/>
        </w:trPr>
        <w:tc>
          <w:tcPr>
            <w:tcW w:w="3964" w:type="dxa"/>
            <w:gridSpan w:val="2"/>
          </w:tcPr>
          <w:p w14:paraId="4EB40DAD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Cognome e nome dello studente</w:t>
            </w:r>
          </w:p>
        </w:tc>
        <w:tc>
          <w:tcPr>
            <w:tcW w:w="5664" w:type="dxa"/>
          </w:tcPr>
          <w:p w14:paraId="6C7D8A53" w14:textId="77777777" w:rsidR="00A553B3" w:rsidRDefault="00A553B3" w:rsidP="00834D4D"/>
        </w:tc>
      </w:tr>
      <w:tr w:rsidR="00A553B3" w14:paraId="2C60D3C9" w14:textId="77777777" w:rsidTr="00834D4D">
        <w:trPr>
          <w:trHeight w:val="1282"/>
        </w:trPr>
        <w:tc>
          <w:tcPr>
            <w:tcW w:w="2407" w:type="dxa"/>
          </w:tcPr>
          <w:p w14:paraId="0B017A8A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Argomenti trattati</w:t>
            </w:r>
          </w:p>
        </w:tc>
        <w:tc>
          <w:tcPr>
            <w:tcW w:w="7221" w:type="dxa"/>
            <w:gridSpan w:val="2"/>
          </w:tcPr>
          <w:p w14:paraId="52C6B6D4" w14:textId="77777777" w:rsidR="00A553B3" w:rsidRDefault="00A553B3" w:rsidP="00834D4D"/>
        </w:tc>
      </w:tr>
      <w:tr w:rsidR="00A553B3" w14:paraId="2554E1ED" w14:textId="77777777" w:rsidTr="00834D4D">
        <w:trPr>
          <w:trHeight w:val="1131"/>
        </w:trPr>
        <w:tc>
          <w:tcPr>
            <w:tcW w:w="2407" w:type="dxa"/>
          </w:tcPr>
          <w:p w14:paraId="19A987A9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Giudizio</w:t>
            </w:r>
          </w:p>
        </w:tc>
        <w:tc>
          <w:tcPr>
            <w:tcW w:w="7221" w:type="dxa"/>
            <w:gridSpan w:val="2"/>
          </w:tcPr>
          <w:p w14:paraId="17C6165E" w14:textId="77777777" w:rsidR="00A553B3" w:rsidRDefault="00A553B3" w:rsidP="00834D4D"/>
        </w:tc>
      </w:tr>
      <w:tr w:rsidR="00A553B3" w14:paraId="5B4C18E5" w14:textId="77777777" w:rsidTr="00834D4D">
        <w:trPr>
          <w:trHeight w:val="286"/>
        </w:trPr>
        <w:tc>
          <w:tcPr>
            <w:tcW w:w="2407" w:type="dxa"/>
          </w:tcPr>
          <w:p w14:paraId="446C0967" w14:textId="77777777" w:rsidR="00A553B3" w:rsidRPr="00A553B3" w:rsidRDefault="00A553B3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Voto Proposto</w:t>
            </w:r>
          </w:p>
        </w:tc>
        <w:tc>
          <w:tcPr>
            <w:tcW w:w="7221" w:type="dxa"/>
            <w:gridSpan w:val="2"/>
          </w:tcPr>
          <w:p w14:paraId="7FB1991E" w14:textId="77777777" w:rsidR="00A553B3" w:rsidRDefault="00A553B3" w:rsidP="00834D4D"/>
        </w:tc>
      </w:tr>
    </w:tbl>
    <w:p w14:paraId="6D30231D" w14:textId="77777777" w:rsidR="006F10DD" w:rsidRDefault="006F10DD" w:rsidP="006F10DD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1557"/>
        <w:gridCol w:w="5664"/>
      </w:tblGrid>
      <w:tr w:rsidR="00BA2CCF" w14:paraId="332D1DDE" w14:textId="77777777" w:rsidTr="00834D4D">
        <w:trPr>
          <w:trHeight w:val="428"/>
        </w:trPr>
        <w:tc>
          <w:tcPr>
            <w:tcW w:w="3964" w:type="dxa"/>
            <w:gridSpan w:val="2"/>
          </w:tcPr>
          <w:p w14:paraId="571A1D18" w14:textId="77777777" w:rsidR="00BA2CCF" w:rsidRPr="00A553B3" w:rsidRDefault="00BA2CCF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Cognome e nome dello studente</w:t>
            </w:r>
          </w:p>
        </w:tc>
        <w:tc>
          <w:tcPr>
            <w:tcW w:w="5664" w:type="dxa"/>
          </w:tcPr>
          <w:p w14:paraId="1FDB17CF" w14:textId="77777777" w:rsidR="00BA2CCF" w:rsidRDefault="00BA2CCF" w:rsidP="00834D4D"/>
        </w:tc>
      </w:tr>
      <w:tr w:rsidR="00BA2CCF" w14:paraId="218F618F" w14:textId="77777777" w:rsidTr="00834D4D">
        <w:trPr>
          <w:trHeight w:val="1282"/>
        </w:trPr>
        <w:tc>
          <w:tcPr>
            <w:tcW w:w="2407" w:type="dxa"/>
          </w:tcPr>
          <w:p w14:paraId="64DF93EE" w14:textId="77777777" w:rsidR="00BA2CCF" w:rsidRPr="00A553B3" w:rsidRDefault="00BA2CCF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Argomenti trattati</w:t>
            </w:r>
          </w:p>
        </w:tc>
        <w:tc>
          <w:tcPr>
            <w:tcW w:w="7221" w:type="dxa"/>
            <w:gridSpan w:val="2"/>
          </w:tcPr>
          <w:p w14:paraId="703AF9D5" w14:textId="77777777" w:rsidR="00BA2CCF" w:rsidRDefault="00BA2CCF" w:rsidP="00834D4D"/>
        </w:tc>
      </w:tr>
      <w:tr w:rsidR="00BA2CCF" w14:paraId="431D9925" w14:textId="77777777" w:rsidTr="00834D4D">
        <w:trPr>
          <w:trHeight w:val="1131"/>
        </w:trPr>
        <w:tc>
          <w:tcPr>
            <w:tcW w:w="2407" w:type="dxa"/>
          </w:tcPr>
          <w:p w14:paraId="149E641F" w14:textId="77777777" w:rsidR="00BA2CCF" w:rsidRPr="00A553B3" w:rsidRDefault="00BA2CCF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Giudizio</w:t>
            </w:r>
          </w:p>
        </w:tc>
        <w:tc>
          <w:tcPr>
            <w:tcW w:w="7221" w:type="dxa"/>
            <w:gridSpan w:val="2"/>
          </w:tcPr>
          <w:p w14:paraId="1B73C371" w14:textId="77777777" w:rsidR="00BA2CCF" w:rsidRDefault="00BA2CCF" w:rsidP="00834D4D"/>
        </w:tc>
      </w:tr>
      <w:tr w:rsidR="00BA2CCF" w14:paraId="1AC348CF" w14:textId="77777777" w:rsidTr="00834D4D">
        <w:trPr>
          <w:trHeight w:val="286"/>
        </w:trPr>
        <w:tc>
          <w:tcPr>
            <w:tcW w:w="2407" w:type="dxa"/>
          </w:tcPr>
          <w:p w14:paraId="61890B23" w14:textId="77777777" w:rsidR="00BA2CCF" w:rsidRPr="00A553B3" w:rsidRDefault="00BA2CCF" w:rsidP="00834D4D">
            <w:pPr>
              <w:rPr>
                <w:b/>
                <w:bCs/>
              </w:rPr>
            </w:pPr>
            <w:r w:rsidRPr="00A553B3">
              <w:rPr>
                <w:b/>
                <w:bCs/>
              </w:rPr>
              <w:t>Voto Proposto</w:t>
            </w:r>
          </w:p>
        </w:tc>
        <w:tc>
          <w:tcPr>
            <w:tcW w:w="7221" w:type="dxa"/>
            <w:gridSpan w:val="2"/>
          </w:tcPr>
          <w:p w14:paraId="617D30BA" w14:textId="77777777" w:rsidR="00BA2CCF" w:rsidRDefault="00BA2CCF" w:rsidP="00834D4D"/>
        </w:tc>
      </w:tr>
    </w:tbl>
    <w:p w14:paraId="5C80DFE4" w14:textId="77777777" w:rsidR="00BA2CCF" w:rsidRDefault="00BA2CCF" w:rsidP="006F10DD"/>
    <w:p w14:paraId="06F81937" w14:textId="69EFCA83" w:rsidR="006F10DD" w:rsidRPr="00821DE9" w:rsidRDefault="006F10DD" w:rsidP="006F10DD">
      <w:pPr>
        <w:rPr>
          <w:b/>
          <w:bCs/>
        </w:rPr>
      </w:pPr>
      <w:r w:rsidRPr="00821DE9">
        <w:rPr>
          <w:b/>
          <w:bCs/>
        </w:rPr>
        <w:t>Il docente</w:t>
      </w:r>
    </w:p>
    <w:p w14:paraId="37FA63F0" w14:textId="15B7E59F" w:rsidR="006F10DD" w:rsidRDefault="006F10DD" w:rsidP="006F10DD">
      <w:r>
        <w:t>Prof.re/Prof.ssa ____________________________</w:t>
      </w:r>
    </w:p>
    <w:p w14:paraId="7F020ACE" w14:textId="793C21A0" w:rsidR="00821DE9" w:rsidRPr="00821DE9" w:rsidRDefault="00821DE9" w:rsidP="006F10DD">
      <w:pPr>
        <w:rPr>
          <w:b/>
          <w:bCs/>
        </w:rPr>
      </w:pPr>
      <w:r w:rsidRPr="00821DE9">
        <w:rPr>
          <w:b/>
          <w:bCs/>
        </w:rPr>
        <w:t>Docenti assistenti</w:t>
      </w:r>
    </w:p>
    <w:p w14:paraId="26A1D593" w14:textId="773265F4" w:rsidR="00821DE9" w:rsidRDefault="00821DE9" w:rsidP="006F10DD">
      <w:r>
        <w:t>Prof.re/Prof.ssa ____________________________</w:t>
      </w:r>
    </w:p>
    <w:p w14:paraId="7C85C54A" w14:textId="77777777" w:rsidR="00821DE9" w:rsidRPr="006F10DD" w:rsidRDefault="00821DE9" w:rsidP="00821DE9">
      <w:r>
        <w:t>Prof.re/Prof.ssa ____________________________</w:t>
      </w:r>
    </w:p>
    <w:p w14:paraId="376DEA48" w14:textId="27BB6D92" w:rsidR="00821DE9" w:rsidRPr="006F10DD" w:rsidRDefault="00821DE9" w:rsidP="006F10DD"/>
    <w:sectPr w:rsidR="00821DE9" w:rsidRPr="006F10DD" w:rsidSect="00080BB0">
      <w:headerReference w:type="default" r:id="rId6"/>
      <w:pgSz w:w="11906" w:h="16838"/>
      <w:pgMar w:top="1417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2EC96" w14:textId="77777777" w:rsidR="00054CDC" w:rsidRDefault="00054CDC" w:rsidP="00080BB0">
      <w:r>
        <w:separator/>
      </w:r>
    </w:p>
  </w:endnote>
  <w:endnote w:type="continuationSeparator" w:id="0">
    <w:p w14:paraId="66FC66E2" w14:textId="77777777" w:rsidR="00054CDC" w:rsidRDefault="00054CDC" w:rsidP="00080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C46DCE" w14:textId="77777777" w:rsidR="00054CDC" w:rsidRDefault="00054CDC" w:rsidP="00080BB0">
      <w:r>
        <w:separator/>
      </w:r>
    </w:p>
  </w:footnote>
  <w:footnote w:type="continuationSeparator" w:id="0">
    <w:p w14:paraId="3713CB22" w14:textId="77777777" w:rsidR="00054CDC" w:rsidRDefault="00054CDC" w:rsidP="00080B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1625" w:type="dxa"/>
      <w:tblInd w:w="-9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23"/>
      <w:gridCol w:w="1925"/>
      <w:gridCol w:w="1926"/>
      <w:gridCol w:w="1926"/>
      <w:gridCol w:w="2925"/>
    </w:tblGrid>
    <w:tr w:rsidR="00080BB0" w14:paraId="044C1DDC" w14:textId="77777777" w:rsidTr="00BD620B">
      <w:tc>
        <w:tcPr>
          <w:tcW w:w="2923" w:type="dxa"/>
        </w:tcPr>
        <w:p w14:paraId="691D2242" w14:textId="7C04AC9E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>
            <w:rPr>
              <w:noProof/>
            </w:rPr>
            <w:drawing>
              <wp:inline distT="0" distB="0" distL="0" distR="0" wp14:anchorId="1CCEB194" wp14:editId="407F2C85">
                <wp:extent cx="1155700" cy="692150"/>
                <wp:effectExtent l="0" t="0" r="0" b="0"/>
                <wp:docPr id="327" name="Immagine2" descr="Immagine che contiene cerchio&#10;&#10;Descrizione generata automa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7" name="Immagine2" descr="Immagine che contiene cerchio&#10;&#10;Descrizione generata automaticamente"/>
                        <pic:cNvPic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6_Ad2/Y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CAAAAAAAAAAAAAAAAAAAAAAAAAAAAAAAAAAAAHAcAAEIEAAAAAAAAAAAAAAAAAAAoAAAACAAAAAEAAAABAAAA"/>
                            </a:ext>
                          </a:extLst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5700" cy="6921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5" w:type="dxa"/>
        </w:tcPr>
        <w:p w14:paraId="1DB8338B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69DBB52B" wp14:editId="2CC21E12">
                <wp:extent cx="623285" cy="772053"/>
                <wp:effectExtent l="0" t="0" r="5715" b="9525"/>
                <wp:docPr id="328" name="Immagine 328" descr="Immagine che contiene clipart, disegno, illustrazione, Elementi grafici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8" name="Immagine 328" descr="Immagine che contiene clipart, disegno, illustrazione, Elementi grafici&#10;&#10;Descrizione generata automaticamente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514" cy="7958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14:paraId="3E9E0EBF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407135">
            <w:rPr>
              <w:noProof/>
              <w:szCs w:val="24"/>
            </w:rPr>
            <w:drawing>
              <wp:inline distT="0" distB="0" distL="0" distR="0" wp14:anchorId="2E085E26" wp14:editId="1210A7D5">
                <wp:extent cx="671804" cy="764526"/>
                <wp:effectExtent l="0" t="0" r="0" b="0"/>
                <wp:docPr id="329" name="Immagine 329" descr="Immagine che contiene arte, emblema, simbolo, cerchi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9" name="Immagine 329" descr="Immagine che contiene arte, emblema, simbolo, cerchio&#10;&#10;Descrizione generata automaticamente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7420" cy="7822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14:paraId="50A89884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2403498F" wp14:editId="2D29A8C0">
                <wp:extent cx="503853" cy="776698"/>
                <wp:effectExtent l="0" t="0" r="0" b="4445"/>
                <wp:docPr id="330" name="Immagine 330" descr="Immagine che contiene cresta, arte, corona, cartone anima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0" name="Immagine 330" descr="Immagine che contiene cresta, arte, corona, cartone animato&#10;&#10;Descrizione generata automaticamente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2907" cy="8214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25" w:type="dxa"/>
        </w:tcPr>
        <w:p w14:paraId="6EEFE5B4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323B9143" wp14:editId="32408411">
                <wp:extent cx="1138335" cy="758890"/>
                <wp:effectExtent l="0" t="0" r="5080" b="3175"/>
                <wp:docPr id="331" name="Immagine 331" descr="Immagine che contiene stella, bandiera, Blu elettrico, Blu intens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1" name="Immagine 331" descr="Immagine che contiene stella, bandiera, Blu elettrico, Blu intenso&#10;&#10;Descrizione generata automaticamente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5370" cy="7835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72230F3" w14:textId="77777777" w:rsidR="00080BB0" w:rsidRDefault="00080BB0" w:rsidP="00080BB0">
    <w:pPr>
      <w:pStyle w:val="Intestazione"/>
      <w:jc w:val="center"/>
      <w:rPr>
        <w:b/>
        <w:bCs/>
        <w:sz w:val="28"/>
        <w:szCs w:val="24"/>
      </w:rPr>
    </w:pPr>
    <w:r w:rsidRPr="00080BB0">
      <w:rPr>
        <w:b/>
        <w:bCs/>
        <w:sz w:val="28"/>
        <w:szCs w:val="24"/>
      </w:rPr>
      <w:t>ISTITUTO TECNICO DEL SETTORE TECNOLOGICO</w:t>
    </w:r>
  </w:p>
  <w:p w14:paraId="75BCC4AC" w14:textId="77777777" w:rsidR="00080BB0" w:rsidRPr="00080BB0" w:rsidRDefault="00080BB0" w:rsidP="00080BB0">
    <w:pPr>
      <w:pStyle w:val="Intestazione"/>
      <w:jc w:val="center"/>
      <w:rPr>
        <w:b/>
        <w:bCs/>
        <w:sz w:val="28"/>
        <w:szCs w:val="24"/>
      </w:rPr>
    </w:pPr>
    <w:r w:rsidRPr="00080BB0">
      <w:rPr>
        <w:b/>
        <w:bCs/>
        <w:sz w:val="28"/>
        <w:szCs w:val="24"/>
      </w:rPr>
      <w:t>“VITTORIO EMANUELE III”</w:t>
    </w:r>
  </w:p>
  <w:p w14:paraId="65D1F7FD" w14:textId="77777777"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Via Duca della Verdura, 48 – 90143 Palermo</w:t>
    </w:r>
  </w:p>
  <w:p w14:paraId="43238857" w14:textId="77777777"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Telefono: 091 343973 - Codice Fiscale: 80017700826 - Codice Meccanografico: PATF030009</w:t>
    </w:r>
  </w:p>
  <w:p w14:paraId="45324CDE" w14:textId="77777777" w:rsidR="00080BB0" w:rsidRDefault="00080BB0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  <w:r w:rsidRPr="00080BB0">
      <w:rPr>
        <w:sz w:val="18"/>
        <w:szCs w:val="16"/>
      </w:rPr>
      <w:t xml:space="preserve">e-mail: </w:t>
    </w:r>
    <w:hyperlink r:id="rId6" w:history="1">
      <w:r w:rsidRPr="00DC13B4">
        <w:rPr>
          <w:rStyle w:val="Collegamentoipertestuale"/>
          <w:sz w:val="18"/>
          <w:szCs w:val="16"/>
        </w:rPr>
        <w:t>patf030009@istruzione.it</w:t>
      </w:r>
    </w:hyperlink>
    <w:r>
      <w:rPr>
        <w:sz w:val="18"/>
        <w:szCs w:val="16"/>
      </w:rPr>
      <w:t xml:space="preserve"> </w:t>
    </w:r>
    <w:r w:rsidRPr="00080BB0">
      <w:rPr>
        <w:sz w:val="18"/>
        <w:szCs w:val="16"/>
      </w:rPr>
      <w:t xml:space="preserve">- </w:t>
    </w:r>
    <w:hyperlink r:id="rId7" w:history="1">
      <w:r w:rsidRPr="00DC13B4">
        <w:rPr>
          <w:rStyle w:val="Collegamentoipertestuale"/>
          <w:sz w:val="18"/>
          <w:szCs w:val="16"/>
        </w:rPr>
        <w:t>patf030009@pec.istruzione.it</w:t>
      </w:r>
    </w:hyperlink>
  </w:p>
  <w:p w14:paraId="35BBC3A1" w14:textId="77777777" w:rsidR="00A84623" w:rsidRDefault="00A84623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</w:p>
  <w:p w14:paraId="7F4CCF4D" w14:textId="77777777" w:rsidR="00080BB0" w:rsidRPr="00080BB0" w:rsidRDefault="00080BB0" w:rsidP="00080BB0">
    <w:pPr>
      <w:pStyle w:val="Intestazione"/>
      <w:jc w:val="center"/>
      <w:rPr>
        <w:sz w:val="18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7D6"/>
    <w:rsid w:val="00014B8F"/>
    <w:rsid w:val="00023D3E"/>
    <w:rsid w:val="00054CDC"/>
    <w:rsid w:val="00080BB0"/>
    <w:rsid w:val="000909B3"/>
    <w:rsid w:val="000B5EAA"/>
    <w:rsid w:val="000D45C8"/>
    <w:rsid w:val="000F6627"/>
    <w:rsid w:val="00146DBD"/>
    <w:rsid w:val="001745E3"/>
    <w:rsid w:val="001D746E"/>
    <w:rsid w:val="00384322"/>
    <w:rsid w:val="003E17F0"/>
    <w:rsid w:val="00567486"/>
    <w:rsid w:val="005B49EB"/>
    <w:rsid w:val="005C6603"/>
    <w:rsid w:val="005C6CA8"/>
    <w:rsid w:val="006507EF"/>
    <w:rsid w:val="006537D6"/>
    <w:rsid w:val="006D0B3B"/>
    <w:rsid w:val="006F10DD"/>
    <w:rsid w:val="008172EE"/>
    <w:rsid w:val="00821DE9"/>
    <w:rsid w:val="00864D0A"/>
    <w:rsid w:val="00883246"/>
    <w:rsid w:val="008863ED"/>
    <w:rsid w:val="0091605E"/>
    <w:rsid w:val="00967BCA"/>
    <w:rsid w:val="00A00595"/>
    <w:rsid w:val="00A54E14"/>
    <w:rsid w:val="00A553B3"/>
    <w:rsid w:val="00A60765"/>
    <w:rsid w:val="00A739FF"/>
    <w:rsid w:val="00A84623"/>
    <w:rsid w:val="00B46A60"/>
    <w:rsid w:val="00BA2CCF"/>
    <w:rsid w:val="00C40557"/>
    <w:rsid w:val="00C55DEF"/>
    <w:rsid w:val="00CC1DBF"/>
    <w:rsid w:val="00D012D0"/>
    <w:rsid w:val="00D67D72"/>
    <w:rsid w:val="00E16A44"/>
    <w:rsid w:val="00E2013B"/>
    <w:rsid w:val="00E30608"/>
    <w:rsid w:val="00E44EDB"/>
    <w:rsid w:val="00E53AB6"/>
    <w:rsid w:val="00F61822"/>
    <w:rsid w:val="00F96383"/>
    <w:rsid w:val="00FA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46DD6C"/>
  <w15:chartTrackingRefBased/>
  <w15:docId w15:val="{5C9553DE-E7C4-416E-89FA-504191518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739FF"/>
    <w:pPr>
      <w:spacing w:after="0" w:line="120" w:lineRule="atLeast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3246"/>
    <w:pPr>
      <w:keepNext/>
      <w:keepLines/>
      <w:spacing w:before="360" w:after="80"/>
      <w:outlineLvl w:val="0"/>
    </w:pPr>
    <w:rPr>
      <w:rFonts w:eastAsiaTheme="majorEastAsia" w:cstheme="majorBidi"/>
      <w:b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0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09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0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09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09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09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09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09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83246"/>
    <w:rPr>
      <w:rFonts w:ascii="Arial" w:eastAsiaTheme="majorEastAsia" w:hAnsi="Arial" w:cstheme="majorBidi"/>
      <w:b/>
      <w:sz w:val="24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0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0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09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09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09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09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09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09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61822"/>
    <w:pPr>
      <w:spacing w:after="80"/>
      <w:contextualSpacing/>
      <w:jc w:val="center"/>
    </w:pPr>
    <w:rPr>
      <w:rFonts w:eastAsiaTheme="majorEastAsia" w:cstheme="majorBidi"/>
      <w:color w:val="0F9ED5" w:themeColor="accent4"/>
      <w:spacing w:val="-10"/>
      <w:kern w:val="28"/>
      <w:sz w:val="40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61822"/>
    <w:rPr>
      <w:rFonts w:ascii="Arial" w:eastAsiaTheme="majorEastAsia" w:hAnsi="Arial" w:cstheme="majorBidi"/>
      <w:color w:val="0F9ED5" w:themeColor="accent4"/>
      <w:spacing w:val="-10"/>
      <w:kern w:val="28"/>
      <w:sz w:val="40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09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0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09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09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09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09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0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09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09B3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0BB0"/>
  </w:style>
  <w:style w:type="paragraph" w:styleId="Pidipagina">
    <w:name w:val="footer"/>
    <w:basedOn w:val="Normale"/>
    <w:link w:val="Pidipagina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BB0"/>
  </w:style>
  <w:style w:type="table" w:styleId="Grigliatabella">
    <w:name w:val="Table Grid"/>
    <w:basedOn w:val="Tabellanormale"/>
    <w:rsid w:val="00080BB0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80BB0"/>
    <w:rPr>
      <w:color w:val="467886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80BB0"/>
    <w:rPr>
      <w:color w:val="605E5C"/>
      <w:shd w:val="clear" w:color="auto" w:fill="E1DFDD"/>
    </w:rPr>
  </w:style>
  <w:style w:type="paragraph" w:customStyle="1" w:styleId="Textbody">
    <w:name w:val="Text body"/>
    <w:basedOn w:val="Normale"/>
    <w:rsid w:val="006F10DD"/>
    <w:pPr>
      <w:suppressAutoHyphens/>
      <w:autoSpaceDN w:val="0"/>
      <w:spacing w:line="240" w:lineRule="auto"/>
      <w:jc w:val="left"/>
      <w:textAlignment w:val="baseline"/>
    </w:pPr>
    <w:rPr>
      <w:rFonts w:ascii="Liberation Serif" w:eastAsia="NSimSun" w:hAnsi="Liberation Serif" w:cs="Lucida Sans"/>
      <w:kern w:val="3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71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patf030009@pec.istruzione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patf030009@istruzione.it" TargetMode="External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Circolari%20e%20comunicazioni\Circolari%202024-2025\_____%20-%20Circolare%20n._____%20-%20Modello%20Circolare%202024%202025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_____ - Circolare n._____ - Modello Circolare 2024 2025.dotx</Template>
  <TotalTime>10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Impastato</dc:creator>
  <cp:keywords/>
  <dc:description/>
  <cp:lastModifiedBy>Sandro Impastato</cp:lastModifiedBy>
  <cp:revision>6</cp:revision>
  <dcterms:created xsi:type="dcterms:W3CDTF">2025-07-08T09:25:00Z</dcterms:created>
  <dcterms:modified xsi:type="dcterms:W3CDTF">2025-07-08T16:26:00Z</dcterms:modified>
</cp:coreProperties>
</file>