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902" w:rsidRDefault="00CF2902" w:rsidP="006361ED">
      <w:pPr>
        <w:pStyle w:val="Titolo"/>
      </w:pPr>
      <w:r>
        <w:t>Dipartimento di _____</w:t>
      </w:r>
    </w:p>
    <w:p w:rsidR="008863ED" w:rsidRDefault="006361ED" w:rsidP="006361ED">
      <w:pPr>
        <w:pStyle w:val="Titolo"/>
      </w:pPr>
      <w:r>
        <w:t>a.s. 202_/202_</w:t>
      </w:r>
    </w:p>
    <w:p w:rsidR="00CF2902" w:rsidRDefault="00CF2902" w:rsidP="006361ED">
      <w:pPr>
        <w:rPr>
          <w:b/>
        </w:rPr>
      </w:pPr>
    </w:p>
    <w:p w:rsidR="006361ED" w:rsidRDefault="006361ED" w:rsidP="006361ED">
      <w:r w:rsidRPr="006361ED">
        <w:rPr>
          <w:b/>
        </w:rPr>
        <w:t>Programmazione della disciplina:</w:t>
      </w:r>
      <w:r>
        <w:t xml:space="preserve"> ___</w:t>
      </w:r>
    </w:p>
    <w:p w:rsidR="006361ED" w:rsidRDefault="006361ED" w:rsidP="006361ED">
      <w:r w:rsidRPr="006361ED">
        <w:rPr>
          <w:b/>
        </w:rPr>
        <w:t>Anno:</w:t>
      </w:r>
      <w:r>
        <w:t xml:space="preserve"> (primo/secondo/terzo/quarto/quinto)</w:t>
      </w:r>
    </w:p>
    <w:p w:rsidR="006361ED" w:rsidRDefault="006361ED" w:rsidP="006361ED"/>
    <w:p w:rsidR="006361ED" w:rsidRDefault="006361ED" w:rsidP="006361ED">
      <w:r w:rsidRPr="006361ED">
        <w:rPr>
          <w:b/>
        </w:rPr>
        <w:t>Linee guida ministeriali:</w:t>
      </w:r>
      <w:r>
        <w:t xml:space="preserve"> (riportare quanto indicato nelle linee guida ministeriali)</w:t>
      </w:r>
    </w:p>
    <w:p w:rsidR="006361ED" w:rsidRDefault="006361ED" w:rsidP="006361ED"/>
    <w:p w:rsidR="006361ED" w:rsidRDefault="006361ED" w:rsidP="006361ED">
      <w:r w:rsidRPr="006361ED">
        <w:rPr>
          <w:b/>
        </w:rPr>
        <w:t>Moduli disciplinari</w:t>
      </w:r>
      <w:r>
        <w:t xml:space="preserve"> </w:t>
      </w:r>
    </w:p>
    <w:p w:rsidR="006361ED" w:rsidRPr="006361ED" w:rsidRDefault="006361ED" w:rsidP="006361ED">
      <w:pPr>
        <w:rPr>
          <w:i/>
        </w:rPr>
      </w:pPr>
      <w:r w:rsidRPr="006361ED">
        <w:rPr>
          <w:i/>
        </w:rPr>
        <w:t xml:space="preserve">(indicare con un * gli </w:t>
      </w:r>
      <w:r>
        <w:rPr>
          <w:i/>
        </w:rPr>
        <w:t xml:space="preserve">O. M. - </w:t>
      </w:r>
      <w:r w:rsidRPr="006361ED">
        <w:rPr>
          <w:i/>
        </w:rPr>
        <w:t>obiettivi minimi)</w:t>
      </w:r>
    </w:p>
    <w:p w:rsidR="006361ED" w:rsidRDefault="006361ED" w:rsidP="006361E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387"/>
        <w:gridCol w:w="736"/>
        <w:gridCol w:w="4225"/>
        <w:gridCol w:w="4271"/>
        <w:gridCol w:w="1134"/>
        <w:gridCol w:w="1524"/>
      </w:tblGrid>
      <w:tr w:rsidR="006361ED" w:rsidRPr="006361ED" w:rsidTr="00041705">
        <w:tc>
          <w:tcPr>
            <w:tcW w:w="2387" w:type="dxa"/>
          </w:tcPr>
          <w:p w:rsidR="006361ED" w:rsidRPr="006361ED" w:rsidRDefault="006361ED" w:rsidP="006361ED">
            <w:pPr>
              <w:rPr>
                <w:b/>
              </w:rPr>
            </w:pPr>
            <w:r w:rsidRPr="006361ED">
              <w:rPr>
                <w:b/>
              </w:rPr>
              <w:t>Titolo del modulo</w:t>
            </w:r>
          </w:p>
        </w:tc>
        <w:tc>
          <w:tcPr>
            <w:tcW w:w="736" w:type="dxa"/>
          </w:tcPr>
          <w:p w:rsidR="006361ED" w:rsidRPr="006361ED" w:rsidRDefault="006361ED" w:rsidP="006361ED">
            <w:pPr>
              <w:rPr>
                <w:b/>
              </w:rPr>
            </w:pPr>
            <w:r>
              <w:rPr>
                <w:b/>
              </w:rPr>
              <w:t>O.M.</w:t>
            </w:r>
          </w:p>
        </w:tc>
        <w:tc>
          <w:tcPr>
            <w:tcW w:w="4225" w:type="dxa"/>
          </w:tcPr>
          <w:p w:rsidR="006361ED" w:rsidRPr="006361ED" w:rsidRDefault="006361ED" w:rsidP="006361ED">
            <w:pPr>
              <w:rPr>
                <w:b/>
              </w:rPr>
            </w:pPr>
            <w:r>
              <w:rPr>
                <w:b/>
              </w:rPr>
              <w:t>Contenuti</w:t>
            </w:r>
          </w:p>
        </w:tc>
        <w:tc>
          <w:tcPr>
            <w:tcW w:w="4271" w:type="dxa"/>
          </w:tcPr>
          <w:p w:rsidR="006361ED" w:rsidRPr="006361ED" w:rsidRDefault="006361ED" w:rsidP="006361ED">
            <w:pPr>
              <w:rPr>
                <w:b/>
              </w:rPr>
            </w:pPr>
            <w:r>
              <w:rPr>
                <w:b/>
              </w:rPr>
              <w:t xml:space="preserve">Conoscenze, abilità e </w:t>
            </w:r>
            <w:r w:rsidRPr="006361ED">
              <w:rPr>
                <w:b/>
              </w:rPr>
              <w:t>Competenze</w:t>
            </w:r>
          </w:p>
        </w:tc>
        <w:tc>
          <w:tcPr>
            <w:tcW w:w="1134" w:type="dxa"/>
          </w:tcPr>
          <w:p w:rsidR="00041705" w:rsidRDefault="006361ED" w:rsidP="006361ED">
            <w:pPr>
              <w:rPr>
                <w:b/>
              </w:rPr>
            </w:pPr>
            <w:r w:rsidRPr="006361ED">
              <w:rPr>
                <w:b/>
              </w:rPr>
              <w:t>Periodo</w:t>
            </w:r>
            <w:r>
              <w:rPr>
                <w:b/>
              </w:rPr>
              <w:t xml:space="preserve"> </w:t>
            </w:r>
          </w:p>
          <w:p w:rsidR="006361ED" w:rsidRPr="006361ED" w:rsidRDefault="006361ED" w:rsidP="006361ED">
            <w:pPr>
              <w:rPr>
                <w:b/>
              </w:rPr>
            </w:pPr>
            <w:r>
              <w:rPr>
                <w:b/>
              </w:rPr>
              <w:t>(I/II q)</w:t>
            </w:r>
          </w:p>
        </w:tc>
        <w:tc>
          <w:tcPr>
            <w:tcW w:w="1524" w:type="dxa"/>
          </w:tcPr>
          <w:p w:rsidR="006361ED" w:rsidRPr="006361ED" w:rsidRDefault="006361ED" w:rsidP="00041705">
            <w:pPr>
              <w:rPr>
                <w:b/>
              </w:rPr>
            </w:pPr>
            <w:r w:rsidRPr="006361ED">
              <w:rPr>
                <w:b/>
              </w:rPr>
              <w:t xml:space="preserve">Ore </w:t>
            </w:r>
            <w:r w:rsidR="00041705">
              <w:rPr>
                <w:b/>
              </w:rPr>
              <w:t>suggerite</w:t>
            </w:r>
          </w:p>
        </w:tc>
      </w:tr>
      <w:tr w:rsidR="006361ED" w:rsidTr="00041705">
        <w:tc>
          <w:tcPr>
            <w:tcW w:w="2387" w:type="dxa"/>
          </w:tcPr>
          <w:p w:rsidR="006361ED" w:rsidRDefault="006361ED" w:rsidP="006361ED"/>
        </w:tc>
        <w:tc>
          <w:tcPr>
            <w:tcW w:w="736" w:type="dxa"/>
          </w:tcPr>
          <w:p w:rsidR="006361ED" w:rsidRDefault="006361ED" w:rsidP="006361ED"/>
        </w:tc>
        <w:tc>
          <w:tcPr>
            <w:tcW w:w="4225" w:type="dxa"/>
          </w:tcPr>
          <w:p w:rsidR="006361ED" w:rsidRDefault="006361ED" w:rsidP="006361ED"/>
        </w:tc>
        <w:tc>
          <w:tcPr>
            <w:tcW w:w="4271" w:type="dxa"/>
          </w:tcPr>
          <w:p w:rsidR="006361ED" w:rsidRDefault="006361ED" w:rsidP="006361ED"/>
        </w:tc>
        <w:tc>
          <w:tcPr>
            <w:tcW w:w="1134" w:type="dxa"/>
          </w:tcPr>
          <w:p w:rsidR="006361ED" w:rsidRDefault="006361ED" w:rsidP="006361ED"/>
        </w:tc>
        <w:tc>
          <w:tcPr>
            <w:tcW w:w="1524" w:type="dxa"/>
          </w:tcPr>
          <w:p w:rsidR="006361ED" w:rsidRDefault="006361ED" w:rsidP="006361ED"/>
        </w:tc>
      </w:tr>
      <w:tr w:rsidR="006361ED" w:rsidTr="00041705">
        <w:tc>
          <w:tcPr>
            <w:tcW w:w="2387" w:type="dxa"/>
          </w:tcPr>
          <w:p w:rsidR="006361ED" w:rsidRDefault="006361ED" w:rsidP="006361ED"/>
        </w:tc>
        <w:tc>
          <w:tcPr>
            <w:tcW w:w="736" w:type="dxa"/>
          </w:tcPr>
          <w:p w:rsidR="006361ED" w:rsidRDefault="006361ED" w:rsidP="006361ED"/>
        </w:tc>
        <w:tc>
          <w:tcPr>
            <w:tcW w:w="4225" w:type="dxa"/>
          </w:tcPr>
          <w:p w:rsidR="006361ED" w:rsidRDefault="006361ED" w:rsidP="006361ED"/>
        </w:tc>
        <w:tc>
          <w:tcPr>
            <w:tcW w:w="4271" w:type="dxa"/>
          </w:tcPr>
          <w:p w:rsidR="006361ED" w:rsidRDefault="006361ED" w:rsidP="006361ED"/>
        </w:tc>
        <w:tc>
          <w:tcPr>
            <w:tcW w:w="1134" w:type="dxa"/>
          </w:tcPr>
          <w:p w:rsidR="006361ED" w:rsidRDefault="006361ED" w:rsidP="006361ED"/>
        </w:tc>
        <w:tc>
          <w:tcPr>
            <w:tcW w:w="1524" w:type="dxa"/>
          </w:tcPr>
          <w:p w:rsidR="006361ED" w:rsidRDefault="006361ED" w:rsidP="006361ED"/>
        </w:tc>
      </w:tr>
      <w:tr w:rsidR="00BF202A" w:rsidTr="00041705">
        <w:tc>
          <w:tcPr>
            <w:tcW w:w="2387" w:type="dxa"/>
          </w:tcPr>
          <w:p w:rsidR="00BF202A" w:rsidRDefault="00BF202A" w:rsidP="006361ED">
            <w:bookmarkStart w:id="0" w:name="_GoBack"/>
            <w:bookmarkEnd w:id="0"/>
          </w:p>
        </w:tc>
        <w:tc>
          <w:tcPr>
            <w:tcW w:w="736" w:type="dxa"/>
          </w:tcPr>
          <w:p w:rsidR="00BF202A" w:rsidRDefault="00BF202A" w:rsidP="006361ED"/>
        </w:tc>
        <w:tc>
          <w:tcPr>
            <w:tcW w:w="4225" w:type="dxa"/>
          </w:tcPr>
          <w:p w:rsidR="00BF202A" w:rsidRDefault="00BF202A" w:rsidP="006361ED"/>
        </w:tc>
        <w:tc>
          <w:tcPr>
            <w:tcW w:w="4271" w:type="dxa"/>
          </w:tcPr>
          <w:p w:rsidR="00BF202A" w:rsidRDefault="00BF202A" w:rsidP="006361ED"/>
        </w:tc>
        <w:tc>
          <w:tcPr>
            <w:tcW w:w="1134" w:type="dxa"/>
          </w:tcPr>
          <w:p w:rsidR="00BF202A" w:rsidRDefault="00BF202A" w:rsidP="006361ED"/>
        </w:tc>
        <w:tc>
          <w:tcPr>
            <w:tcW w:w="1524" w:type="dxa"/>
          </w:tcPr>
          <w:p w:rsidR="00BF202A" w:rsidRDefault="00BF202A" w:rsidP="006361ED"/>
        </w:tc>
      </w:tr>
      <w:tr w:rsidR="00BF202A" w:rsidTr="00041705">
        <w:tc>
          <w:tcPr>
            <w:tcW w:w="2387" w:type="dxa"/>
          </w:tcPr>
          <w:p w:rsidR="00BF202A" w:rsidRDefault="00BF202A" w:rsidP="006361ED">
            <w:r>
              <w:t>Educazione civica</w:t>
            </w:r>
          </w:p>
        </w:tc>
        <w:tc>
          <w:tcPr>
            <w:tcW w:w="736" w:type="dxa"/>
          </w:tcPr>
          <w:p w:rsidR="00BF202A" w:rsidRDefault="003913E6" w:rsidP="006361ED">
            <w:r>
              <w:t>*</w:t>
            </w:r>
          </w:p>
        </w:tc>
        <w:tc>
          <w:tcPr>
            <w:tcW w:w="4225" w:type="dxa"/>
          </w:tcPr>
          <w:p w:rsidR="00BF202A" w:rsidRDefault="00BF202A" w:rsidP="006361ED"/>
        </w:tc>
        <w:tc>
          <w:tcPr>
            <w:tcW w:w="4271" w:type="dxa"/>
          </w:tcPr>
          <w:p w:rsidR="00BF202A" w:rsidRDefault="00BF202A" w:rsidP="006361ED"/>
        </w:tc>
        <w:tc>
          <w:tcPr>
            <w:tcW w:w="1134" w:type="dxa"/>
          </w:tcPr>
          <w:p w:rsidR="00BF202A" w:rsidRDefault="00BF202A" w:rsidP="006361ED"/>
        </w:tc>
        <w:tc>
          <w:tcPr>
            <w:tcW w:w="1524" w:type="dxa"/>
          </w:tcPr>
          <w:p w:rsidR="00BF202A" w:rsidRDefault="00BF202A" w:rsidP="006361ED"/>
        </w:tc>
      </w:tr>
    </w:tbl>
    <w:p w:rsidR="006361ED" w:rsidRPr="006361ED" w:rsidRDefault="006361ED" w:rsidP="006361ED"/>
    <w:sectPr w:rsidR="006361ED" w:rsidRPr="006361ED" w:rsidSect="0042026A">
      <w:headerReference w:type="default" r:id="rId6"/>
      <w:pgSz w:w="16838" w:h="11906" w:orient="landscape"/>
      <w:pgMar w:top="1134" w:right="1417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A0A" w:rsidRDefault="00F93A0A" w:rsidP="00080BB0">
      <w:r>
        <w:separator/>
      </w:r>
    </w:p>
  </w:endnote>
  <w:endnote w:type="continuationSeparator" w:id="0">
    <w:p w:rsidR="00F93A0A" w:rsidRDefault="00F93A0A" w:rsidP="0008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A0A" w:rsidRDefault="00F93A0A" w:rsidP="00080BB0">
      <w:r>
        <w:separator/>
      </w:r>
    </w:p>
  </w:footnote>
  <w:footnote w:type="continuationSeparator" w:id="0">
    <w:p w:rsidR="00F93A0A" w:rsidRDefault="00F93A0A" w:rsidP="00080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62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3"/>
      <w:gridCol w:w="1925"/>
      <w:gridCol w:w="1926"/>
      <w:gridCol w:w="1926"/>
      <w:gridCol w:w="2925"/>
    </w:tblGrid>
    <w:tr w:rsidR="00080BB0" w:rsidTr="0042026A">
      <w:trPr>
        <w:jc w:val="center"/>
      </w:trPr>
      <w:tc>
        <w:tcPr>
          <w:tcW w:w="2923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73D01C5F" wp14:editId="74AA6921">
                <wp:extent cx="1155700" cy="692150"/>
                <wp:effectExtent l="0" t="0" r="0" b="0"/>
                <wp:docPr id="327" name="Immagine2" descr="Immagine che contiene cerchio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Immagine2" descr="Immagine che contiene cerchio&#10;&#10;Descrizione generata automaticamente"/>
                        <pic:cNvPic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val="SMDATA_16_Ad2/Y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CAAAAAAAAAAAAAAAAAAAAAAAAAAAAAAAAAAAAHAcAAEIEAAAAAAAAAAAAAAAAAAAoAAAACAAAAAEAAAABAAAA"/>
                            </a:ext>
                          </a:extLst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72834EC7" wp14:editId="05DABC2C">
                <wp:extent cx="623285" cy="772053"/>
                <wp:effectExtent l="0" t="0" r="5715" b="9525"/>
                <wp:docPr id="328" name="Immagine 328" descr="Immagine che contiene clipart, disegno, illustrazione, Elementi grafici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Immagine 328" descr="Immagine che contiene clipart, disegno, illustrazione, Elementi grafici&#10;&#10;Descrizione generata automaticamente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407135">
            <w:rPr>
              <w:noProof/>
              <w:szCs w:val="24"/>
            </w:rPr>
            <w:drawing>
              <wp:inline distT="0" distB="0" distL="0" distR="0" wp14:anchorId="606303A3" wp14:editId="5C180F24">
                <wp:extent cx="671804" cy="764526"/>
                <wp:effectExtent l="0" t="0" r="0" b="0"/>
                <wp:docPr id="329" name="Immagine 329" descr="Immagine che contiene arte, emblema, simbolo, cerchi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Immagine 329" descr="Immagine che contiene arte, emblema, simbolo, cerchio&#10;&#10;Descrizione generata automaticamente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0864FF3B" wp14:editId="3377D190">
                <wp:extent cx="503853" cy="776698"/>
                <wp:effectExtent l="0" t="0" r="0" b="4445"/>
                <wp:docPr id="330" name="Immagine 330" descr="Immagine che contiene cresta, arte, corona, cartone anima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Immagine 330" descr="Immagine che contiene cresta, arte, corona, cartone animato&#10;&#10;Descrizione generata automaticamente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25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0C2AFF89" wp14:editId="5A41055A">
                <wp:extent cx="1138335" cy="758890"/>
                <wp:effectExtent l="0" t="0" r="5080" b="3175"/>
                <wp:docPr id="331" name="Immagine 331" descr="Immagine che contiene stella, bandiera, Blu elettrico, Blu intens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Immagine 331" descr="Immagine che contiene stella, bandiera, Blu elettrico, Blu intenso&#10;&#10;Descrizione generata automaticamente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ISTITUTO TECNICO DEL SETTORE TECNOLOGICO</w:t>
    </w:r>
  </w:p>
  <w:p w:rsidR="00080BB0" w:rsidRP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“VITTORIO EMANUELE III”</w:t>
    </w: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Via Duca della Verdura, 48 – 90143 Palermo</w:t>
    </w: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Telefono: 091 343973 - Codice Fiscale: 80017700826 - Codice Meccanografico: PATF030009</w:t>
    </w:r>
  </w:p>
  <w:p w:rsidR="00080BB0" w:rsidRDefault="00080BB0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  <w:r w:rsidRPr="00080BB0">
      <w:rPr>
        <w:sz w:val="18"/>
        <w:szCs w:val="16"/>
      </w:rPr>
      <w:t xml:space="preserve">e-mail: </w:t>
    </w:r>
    <w:hyperlink r:id="rId6" w:history="1">
      <w:r w:rsidRPr="00DC13B4">
        <w:rPr>
          <w:rStyle w:val="Collegamentoipertestuale"/>
          <w:sz w:val="18"/>
          <w:szCs w:val="16"/>
        </w:rPr>
        <w:t>patf030009@istruzione.it</w:t>
      </w:r>
    </w:hyperlink>
    <w:r>
      <w:rPr>
        <w:sz w:val="18"/>
        <w:szCs w:val="16"/>
      </w:rPr>
      <w:t xml:space="preserve"> </w:t>
    </w:r>
    <w:r w:rsidRPr="00080BB0">
      <w:rPr>
        <w:sz w:val="18"/>
        <w:szCs w:val="16"/>
      </w:rPr>
      <w:t xml:space="preserve">- </w:t>
    </w:r>
    <w:hyperlink r:id="rId7" w:history="1">
      <w:r w:rsidRPr="00DC13B4">
        <w:rPr>
          <w:rStyle w:val="Collegamentoipertestuale"/>
          <w:sz w:val="18"/>
          <w:szCs w:val="16"/>
        </w:rPr>
        <w:t>patf030009@pec.istruzione.it</w:t>
      </w:r>
    </w:hyperlink>
  </w:p>
  <w:p w:rsidR="00A84623" w:rsidRDefault="00A84623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26A"/>
    <w:rsid w:val="00041705"/>
    <w:rsid w:val="00080BB0"/>
    <w:rsid w:val="000909B3"/>
    <w:rsid w:val="000B5EAA"/>
    <w:rsid w:val="001745E3"/>
    <w:rsid w:val="00177560"/>
    <w:rsid w:val="00272C93"/>
    <w:rsid w:val="003913E6"/>
    <w:rsid w:val="003E17F0"/>
    <w:rsid w:val="0042026A"/>
    <w:rsid w:val="006361ED"/>
    <w:rsid w:val="006378BD"/>
    <w:rsid w:val="00883246"/>
    <w:rsid w:val="008863ED"/>
    <w:rsid w:val="00A54E14"/>
    <w:rsid w:val="00A739FF"/>
    <w:rsid w:val="00A84623"/>
    <w:rsid w:val="00BF202A"/>
    <w:rsid w:val="00CF2902"/>
    <w:rsid w:val="00E53AB6"/>
    <w:rsid w:val="00F61822"/>
    <w:rsid w:val="00F93A0A"/>
    <w:rsid w:val="00F9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88033"/>
  <w15:chartTrackingRefBased/>
  <w15:docId w15:val="{75093B3B-19C6-455A-A4FC-0CBA654F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39FF"/>
    <w:pPr>
      <w:spacing w:after="0" w:line="120" w:lineRule="atLeast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3246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3246"/>
    <w:rPr>
      <w:rFonts w:ascii="Arial" w:eastAsiaTheme="majorEastAsia" w:hAnsi="Arial" w:cstheme="majorBidi"/>
      <w:b/>
      <w:sz w:val="24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9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9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9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9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9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9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1822"/>
    <w:pPr>
      <w:spacing w:after="80"/>
      <w:contextualSpacing/>
      <w:jc w:val="center"/>
    </w:pPr>
    <w:rPr>
      <w:rFonts w:eastAsiaTheme="majorEastAsia" w:cstheme="majorBidi"/>
      <w:color w:val="0F9ED5" w:themeColor="accent4"/>
      <w:spacing w:val="-10"/>
      <w:kern w:val="28"/>
      <w:sz w:val="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1822"/>
    <w:rPr>
      <w:rFonts w:ascii="Arial" w:eastAsiaTheme="majorEastAsia" w:hAnsi="Arial" w:cstheme="majorBidi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9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9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9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9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9B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80BB0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80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S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ITST Vittorio Emanuele III - Modello documento con intestazione.dotx</Template>
  <TotalTime>8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5</cp:revision>
  <dcterms:created xsi:type="dcterms:W3CDTF">2025-08-26T11:27:00Z</dcterms:created>
  <dcterms:modified xsi:type="dcterms:W3CDTF">2025-08-26T11:37:00Z</dcterms:modified>
</cp:coreProperties>
</file>