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98F80C" w14:textId="77777777" w:rsidR="00796271" w:rsidRPr="00362F15" w:rsidRDefault="00796271" w:rsidP="00796271"/>
    <w:p w14:paraId="0970C971" w14:textId="77777777" w:rsidR="00D01C73" w:rsidRPr="00362F15" w:rsidRDefault="00D01C73" w:rsidP="00D01C73">
      <w:pPr>
        <w:jc w:val="right"/>
      </w:pPr>
      <w:r w:rsidRPr="00362F15">
        <w:t>Al D.S. Dell’ITST Vittorio Emanuele III – Palermo</w:t>
      </w:r>
    </w:p>
    <w:p w14:paraId="00149585" w14:textId="7A648954" w:rsidR="00D01C73" w:rsidRPr="00362F15" w:rsidRDefault="00D01C73" w:rsidP="00F63837">
      <w:pPr>
        <w:pStyle w:val="Titolo1"/>
        <w:jc w:val="center"/>
      </w:pPr>
      <w:r w:rsidRPr="00362F15">
        <w:t xml:space="preserve">Modulo di richiesta creazione account Google </w:t>
      </w:r>
      <w:proofErr w:type="spellStart"/>
      <w:r w:rsidRPr="00362F15">
        <w:t>Workspace</w:t>
      </w:r>
      <w:proofErr w:type="spellEnd"/>
      <w:r w:rsidRPr="00362F15">
        <w:t xml:space="preserve"> studenti </w:t>
      </w:r>
      <w:r w:rsidR="001C5949">
        <w:t>minorenni</w:t>
      </w:r>
    </w:p>
    <w:p w14:paraId="30B8C903" w14:textId="77777777" w:rsidR="00D01C73" w:rsidRPr="00362F15" w:rsidRDefault="00D01C73" w:rsidP="00D01C73"/>
    <w:p w14:paraId="3C044CB0" w14:textId="223206EF" w:rsidR="00D01C73" w:rsidRPr="00362F15" w:rsidRDefault="00E035B3" w:rsidP="00D01C73">
      <w:r w:rsidRPr="00362F15">
        <w:t>I sottoscritti:</w:t>
      </w:r>
    </w:p>
    <w:p w14:paraId="0BFEBFD3" w14:textId="170D0437" w:rsidR="00D01C73" w:rsidRPr="00362F15" w:rsidRDefault="00E035B3" w:rsidP="008710A2">
      <w:r w:rsidRPr="00362F15">
        <w:rPr>
          <w:b/>
        </w:rPr>
        <w:t>PADRE</w:t>
      </w:r>
      <w:r w:rsidR="00D01C73" w:rsidRPr="00362F15">
        <w:t>: _________________________ nato a: ____________________</w:t>
      </w:r>
    </w:p>
    <w:p w14:paraId="69677544" w14:textId="77777777" w:rsidR="00A72062" w:rsidRPr="00362F15" w:rsidRDefault="00A72062" w:rsidP="008710A2">
      <w:pPr>
        <w:rPr>
          <w:b/>
        </w:rPr>
      </w:pPr>
    </w:p>
    <w:p w14:paraId="4711CADB" w14:textId="569DFB48" w:rsidR="00D01C73" w:rsidRPr="00362F15" w:rsidRDefault="00D01C73" w:rsidP="008710A2">
      <w:r w:rsidRPr="00362F15">
        <w:t>il: __________________________ C.F.: ______________________________</w:t>
      </w:r>
    </w:p>
    <w:p w14:paraId="05BDE7FB" w14:textId="77777777" w:rsidR="00A72062" w:rsidRPr="00362F15" w:rsidRDefault="00A72062" w:rsidP="008710A2"/>
    <w:p w14:paraId="139EC452" w14:textId="0C13F49D" w:rsidR="00E035B3" w:rsidRPr="00362F15" w:rsidRDefault="00E035B3" w:rsidP="008710A2">
      <w:r w:rsidRPr="00362F15">
        <w:rPr>
          <w:b/>
        </w:rPr>
        <w:t>MADRE</w:t>
      </w:r>
      <w:r w:rsidRPr="00362F15">
        <w:t>: _________________________ nata a: ____________________</w:t>
      </w:r>
    </w:p>
    <w:p w14:paraId="749BD943" w14:textId="77777777" w:rsidR="00A72062" w:rsidRPr="00362F15" w:rsidRDefault="00A72062" w:rsidP="008710A2">
      <w:pPr>
        <w:rPr>
          <w:b/>
        </w:rPr>
      </w:pPr>
    </w:p>
    <w:p w14:paraId="4CDE4725" w14:textId="546419ED" w:rsidR="00E035B3" w:rsidRPr="00362F15" w:rsidRDefault="00E035B3" w:rsidP="008710A2">
      <w:r w:rsidRPr="00362F15">
        <w:t>il: __________________________ C.F.: ______________________________</w:t>
      </w:r>
    </w:p>
    <w:p w14:paraId="1F437CE8" w14:textId="77777777" w:rsidR="00A72062" w:rsidRPr="00362F15" w:rsidRDefault="00A72062" w:rsidP="008710A2"/>
    <w:p w14:paraId="12389E3D" w14:textId="5999BB99" w:rsidR="00FC6EFD" w:rsidRPr="00362F15" w:rsidRDefault="00E035B3" w:rsidP="008710A2">
      <w:r w:rsidRPr="00362F15">
        <w:t>Genitori dell’</w:t>
      </w:r>
      <w:r w:rsidRPr="00362F15">
        <w:rPr>
          <w:b/>
        </w:rPr>
        <w:t>alunno</w:t>
      </w:r>
      <w:r w:rsidRPr="00362F15">
        <w:t>: __</w:t>
      </w:r>
      <w:r w:rsidR="00A72062" w:rsidRPr="00362F15">
        <w:t>_______________________ nato</w:t>
      </w:r>
    </w:p>
    <w:p w14:paraId="79BEB1FE" w14:textId="77777777" w:rsidR="00FC6EFD" w:rsidRPr="00362F15" w:rsidRDefault="00FC6EFD" w:rsidP="008710A2"/>
    <w:p w14:paraId="264BFDF2" w14:textId="53E984BC" w:rsidR="00A72062" w:rsidRPr="00362F15" w:rsidRDefault="00A72062" w:rsidP="008710A2">
      <w:r w:rsidRPr="00362F15">
        <w:t>a:</w:t>
      </w:r>
      <w:r w:rsidR="00FC6EFD" w:rsidRPr="00362F15">
        <w:t xml:space="preserve"> </w:t>
      </w:r>
      <w:r w:rsidR="00E035B3" w:rsidRPr="00362F15">
        <w:t>___________________</w:t>
      </w:r>
      <w:r w:rsidRPr="00362F15">
        <w:t xml:space="preserve"> </w:t>
      </w:r>
      <w:r w:rsidR="00E035B3" w:rsidRPr="00362F15">
        <w:t xml:space="preserve">il: __________________________ </w:t>
      </w:r>
    </w:p>
    <w:p w14:paraId="409608BF" w14:textId="77777777" w:rsidR="00FC6EFD" w:rsidRPr="00362F15" w:rsidRDefault="00FC6EFD" w:rsidP="008710A2"/>
    <w:p w14:paraId="75AE4CBA" w14:textId="77777777" w:rsidR="00A72062" w:rsidRPr="00362F15" w:rsidRDefault="00E035B3" w:rsidP="008710A2">
      <w:r w:rsidRPr="00362F15">
        <w:t xml:space="preserve">C.F.: ______________________________ </w:t>
      </w:r>
      <w:r w:rsidR="00D01C73" w:rsidRPr="00362F15">
        <w:t xml:space="preserve">studente della </w:t>
      </w:r>
      <w:r w:rsidR="002C4389" w:rsidRPr="00362F15">
        <w:t>classe: _</w:t>
      </w:r>
      <w:r w:rsidR="00D01C73" w:rsidRPr="00362F15">
        <w:t xml:space="preserve">________ </w:t>
      </w:r>
    </w:p>
    <w:p w14:paraId="21B36262" w14:textId="77777777" w:rsidR="00A72062" w:rsidRPr="00362F15" w:rsidRDefault="00A72062" w:rsidP="008710A2"/>
    <w:p w14:paraId="21AD680D" w14:textId="2EC7C77C" w:rsidR="00D01C73" w:rsidRPr="00362F15" w:rsidRDefault="00E035B3" w:rsidP="00D01C73">
      <w:pPr>
        <w:jc w:val="center"/>
        <w:rPr>
          <w:b/>
        </w:rPr>
      </w:pPr>
      <w:r w:rsidRPr="00362F15">
        <w:rPr>
          <w:b/>
        </w:rPr>
        <w:t>CHIEDONO</w:t>
      </w:r>
    </w:p>
    <w:p w14:paraId="147D6EA7" w14:textId="77777777" w:rsidR="00D01C73" w:rsidRPr="00362F15" w:rsidRDefault="00D01C73" w:rsidP="00D01C73">
      <w:pPr>
        <w:jc w:val="center"/>
        <w:rPr>
          <w:b/>
        </w:rPr>
      </w:pPr>
    </w:p>
    <w:p w14:paraId="2B0AAB6D" w14:textId="093D475B" w:rsidR="00D01C73" w:rsidRPr="00362F15" w:rsidRDefault="00E035B3" w:rsidP="00D01C73">
      <w:r w:rsidRPr="00362F15">
        <w:t>Per il proprio figlio, l</w:t>
      </w:r>
      <w:r w:rsidR="00D01C73" w:rsidRPr="00362F15">
        <w:t xml:space="preserve">’attivazione delle credenziali Google </w:t>
      </w:r>
      <w:proofErr w:type="spellStart"/>
      <w:r w:rsidR="00D01C73" w:rsidRPr="00362F15">
        <w:t>Workspace</w:t>
      </w:r>
      <w:proofErr w:type="spellEnd"/>
      <w:r w:rsidR="00D01C73" w:rsidRPr="00362F15">
        <w:t xml:space="preserve"> di istituto.</w:t>
      </w:r>
    </w:p>
    <w:p w14:paraId="535F3543" w14:textId="77777777" w:rsidR="00D01C73" w:rsidRPr="00362F15" w:rsidRDefault="00D01C73" w:rsidP="00D01C73"/>
    <w:p w14:paraId="068B1BD1" w14:textId="16B94768" w:rsidR="00D01C73" w:rsidRPr="00362F15" w:rsidRDefault="00D01C73" w:rsidP="00D01C73">
      <w:r w:rsidRPr="00362F15">
        <w:t>A tal fine dichiara</w:t>
      </w:r>
      <w:r w:rsidR="00E035B3" w:rsidRPr="00362F15">
        <w:t>no</w:t>
      </w:r>
      <w:r w:rsidRPr="00362F15">
        <w:t>:</w:t>
      </w:r>
    </w:p>
    <w:p w14:paraId="2CC5E94B" w14:textId="77777777" w:rsidR="009A4DFB" w:rsidRDefault="009A4DFB" w:rsidP="009A4DFB">
      <w:pPr>
        <w:pStyle w:val="Paragrafoelenco"/>
        <w:numPr>
          <w:ilvl w:val="0"/>
          <w:numId w:val="1"/>
        </w:numPr>
      </w:pPr>
      <w:r>
        <w:t>Di avere preso visione del regolamento “</w:t>
      </w:r>
      <w:r w:rsidRPr="00D01C73">
        <w:t xml:space="preserve">Regolamento utilizzo </w:t>
      </w:r>
      <w:proofErr w:type="spellStart"/>
      <w:r w:rsidRPr="00D01C73">
        <w:t>Gsuite</w:t>
      </w:r>
      <w:proofErr w:type="spellEnd"/>
      <w:r w:rsidRPr="00D01C73">
        <w:t xml:space="preserve"> for </w:t>
      </w:r>
      <w:proofErr w:type="spellStart"/>
      <w:r w:rsidRPr="00D01C73">
        <w:t>Education</w:t>
      </w:r>
      <w:proofErr w:type="spellEnd"/>
      <w:r>
        <w:t xml:space="preserve">” presente all’indirizzo: </w:t>
      </w:r>
      <w:hyperlink r:id="rId7" w:history="1">
        <w:r w:rsidRPr="00360DA0">
          <w:rPr>
            <w:rStyle w:val="Collegamentoipertestuale"/>
          </w:rPr>
          <w:t>https://www.itive3pa.edu.it/documento/regolamenti/</w:t>
        </w:r>
      </w:hyperlink>
      <w:r>
        <w:t>;</w:t>
      </w:r>
    </w:p>
    <w:p w14:paraId="3F939B91" w14:textId="77777777" w:rsidR="009A4DFB" w:rsidRDefault="009A4DFB" w:rsidP="009A4DFB">
      <w:pPr>
        <w:pStyle w:val="Paragrafoelenco"/>
        <w:numPr>
          <w:ilvl w:val="0"/>
          <w:numId w:val="1"/>
        </w:numPr>
      </w:pPr>
      <w:r>
        <w:t xml:space="preserve">Aver preso visione dell’informativa privacy della scuola presente all’indirizzo: </w:t>
      </w:r>
      <w:hyperlink r:id="rId8" w:history="1">
        <w:r w:rsidRPr="00360DA0">
          <w:rPr>
            <w:rStyle w:val="Collegamentoipertestuale"/>
          </w:rPr>
          <w:t>https://www.itive3pa.edu.it/privacy</w:t>
        </w:r>
      </w:hyperlink>
      <w:r>
        <w:t xml:space="preserve">; </w:t>
      </w:r>
    </w:p>
    <w:p w14:paraId="1CC3E1CB" w14:textId="77777777" w:rsidR="009A4DFB" w:rsidRDefault="009A4DFB" w:rsidP="009A4DFB">
      <w:pPr>
        <w:pStyle w:val="Paragrafoelenco"/>
        <w:numPr>
          <w:ilvl w:val="0"/>
          <w:numId w:val="1"/>
        </w:numPr>
      </w:pPr>
      <w:r>
        <w:t xml:space="preserve">Avere preso visione dell’informativa privacy di Google presente all’indirizzo: </w:t>
      </w:r>
      <w:hyperlink r:id="rId9" w:history="1">
        <w:r w:rsidRPr="00360DA0">
          <w:rPr>
            <w:rStyle w:val="Collegamentoipertestuale"/>
          </w:rPr>
          <w:t>https://workspace.google.com/terms/education_privacy/</w:t>
        </w:r>
      </w:hyperlink>
      <w:r>
        <w:t xml:space="preserve">; </w:t>
      </w:r>
    </w:p>
    <w:p w14:paraId="463809CA" w14:textId="21B9F39A" w:rsidR="00B548E7" w:rsidRPr="00362F15" w:rsidRDefault="009A4DFB" w:rsidP="009A4DFB">
      <w:pPr>
        <w:pStyle w:val="Paragrafoelenco"/>
        <w:numPr>
          <w:ilvl w:val="0"/>
          <w:numId w:val="1"/>
        </w:numPr>
      </w:pPr>
      <w:r>
        <w:t xml:space="preserve">Di prestare il consenso al trattamento dei dati personali che fornirà per l’espletamento dei servizi scolastici per mezzo di </w:t>
      </w:r>
      <w:r w:rsidRPr="00B548E7">
        <w:t xml:space="preserve">Google </w:t>
      </w:r>
      <w:proofErr w:type="spellStart"/>
      <w:r w:rsidRPr="00B548E7">
        <w:t>Workspac</w:t>
      </w:r>
      <w:r>
        <w:t>e</w:t>
      </w:r>
      <w:proofErr w:type="spellEnd"/>
      <w:r>
        <w:t>;</w:t>
      </w:r>
      <w:r w:rsidR="00B548E7" w:rsidRPr="00362F15">
        <w:t xml:space="preserve"> </w:t>
      </w:r>
    </w:p>
    <w:p w14:paraId="441A0234" w14:textId="77777777" w:rsidR="00D01C73" w:rsidRPr="00362F15" w:rsidRDefault="00D01C73" w:rsidP="00D01C73"/>
    <w:p w14:paraId="4C6A7119" w14:textId="77777777" w:rsidR="00E035B3" w:rsidRPr="00362F15" w:rsidRDefault="00D01C73" w:rsidP="00D01C73">
      <w:r w:rsidRPr="00362F15">
        <w:t>Palermo, _____________________</w:t>
      </w:r>
      <w:r w:rsidRPr="00362F15">
        <w:tab/>
      </w:r>
      <w:r w:rsidRPr="00362F15">
        <w:tab/>
      </w:r>
      <w:r w:rsidRPr="00362F15">
        <w:tab/>
      </w:r>
      <w:r w:rsidRPr="00362F15">
        <w:tab/>
      </w:r>
      <w:r w:rsidRPr="00362F15">
        <w:tab/>
      </w:r>
    </w:p>
    <w:p w14:paraId="34D35D28" w14:textId="391AE397" w:rsidR="00D01C73" w:rsidRPr="00362F15" w:rsidRDefault="00D01C73" w:rsidP="00E035B3">
      <w:pPr>
        <w:jc w:val="right"/>
      </w:pPr>
      <w:r w:rsidRPr="00362F15">
        <w:t>Firma leggibile</w:t>
      </w:r>
      <w:r w:rsidR="00E035B3" w:rsidRPr="00362F15">
        <w:t xml:space="preserve"> PADRE</w:t>
      </w:r>
    </w:p>
    <w:p w14:paraId="5799DED0" w14:textId="77777777" w:rsidR="00FC6EFD" w:rsidRPr="00362F15" w:rsidRDefault="00FC6EFD" w:rsidP="00E035B3">
      <w:pPr>
        <w:jc w:val="right"/>
      </w:pPr>
    </w:p>
    <w:p w14:paraId="2BA9A053" w14:textId="4A7709CD" w:rsidR="00D01C73" w:rsidRPr="00362F15" w:rsidRDefault="008059D8" w:rsidP="00D01C73">
      <w:pPr>
        <w:jc w:val="right"/>
      </w:pPr>
      <w:r w:rsidRPr="00362F15">
        <w:t>___</w:t>
      </w:r>
      <w:r w:rsidR="00D01C73" w:rsidRPr="00362F15">
        <w:t>_____________________</w:t>
      </w:r>
    </w:p>
    <w:p w14:paraId="286375F3" w14:textId="2EDCE3E7" w:rsidR="00E035B3" w:rsidRPr="00362F15" w:rsidRDefault="00E035B3" w:rsidP="00E035B3">
      <w:pPr>
        <w:jc w:val="right"/>
      </w:pPr>
      <w:r w:rsidRPr="00362F15">
        <w:t>Firma leggibile MADRE</w:t>
      </w:r>
    </w:p>
    <w:p w14:paraId="6B1FF161" w14:textId="77777777" w:rsidR="00FC6EFD" w:rsidRPr="00362F15" w:rsidRDefault="00FC6EFD" w:rsidP="00E035B3">
      <w:pPr>
        <w:jc w:val="right"/>
      </w:pPr>
    </w:p>
    <w:p w14:paraId="68065AA1" w14:textId="49AF0565" w:rsidR="00E035B3" w:rsidRPr="00362F15" w:rsidRDefault="008059D8" w:rsidP="00D01C73">
      <w:pPr>
        <w:jc w:val="right"/>
      </w:pPr>
      <w:r w:rsidRPr="00362F15">
        <w:t>________________________</w:t>
      </w:r>
    </w:p>
    <w:p w14:paraId="25784CFF" w14:textId="77777777" w:rsidR="00216908" w:rsidRPr="00362F15" w:rsidRDefault="00216908" w:rsidP="00D01C73">
      <w:pPr>
        <w:jc w:val="right"/>
      </w:pPr>
    </w:p>
    <w:p w14:paraId="501B6A5F" w14:textId="77777777" w:rsidR="00FC6EFD" w:rsidRPr="00362F15" w:rsidRDefault="00216908">
      <w:pPr>
        <w:jc w:val="left"/>
      </w:pPr>
      <w:r w:rsidRPr="00362F15">
        <w:t>Si allega copia del documento di identità</w:t>
      </w:r>
      <w:r w:rsidR="00FC6EFD" w:rsidRPr="00362F15">
        <w:t>.</w:t>
      </w:r>
    </w:p>
    <w:p w14:paraId="5AE012C4" w14:textId="0DA046D0" w:rsidR="00FC6EFD" w:rsidRPr="00362F15" w:rsidRDefault="00FC6EFD" w:rsidP="00FC6EFD">
      <w:pPr>
        <w:jc w:val="left"/>
        <w:rPr>
          <w:b/>
        </w:rPr>
      </w:pPr>
      <w:r w:rsidRPr="00362F15">
        <w:rPr>
          <w:b/>
        </w:rPr>
        <w:t>Applicazione legge 54/2006:</w:t>
      </w:r>
    </w:p>
    <w:p w14:paraId="0B7AF4A5" w14:textId="0A4D9F07" w:rsidR="00FC6EFD" w:rsidRPr="00362F15" w:rsidRDefault="00FC6EFD" w:rsidP="00FC6EFD">
      <w:pPr>
        <w:rPr>
          <w:sz w:val="18"/>
        </w:rPr>
      </w:pPr>
      <w:r w:rsidRPr="00362F15">
        <w:rPr>
          <w:sz w:val="18"/>
        </w:rPr>
        <w:t>Laddove per la gestione di pratiche amministrative o didattiche concernenti l’alunno risulti impossibile acquisire il consenso scritto di entrambi i genitori, ovvero laddove un genitore sia irreperibile: “Il/La sottoscritto/a,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 ter e 337 quater del codice civile, che richiedono il consenso di entrambi i genitori”.</w:t>
      </w:r>
    </w:p>
    <w:p w14:paraId="14FCDF43" w14:textId="77777777" w:rsidR="00FC6EFD" w:rsidRPr="00362F15" w:rsidRDefault="00FC6EFD" w:rsidP="00FC6EFD">
      <w:pPr>
        <w:jc w:val="left"/>
        <w:rPr>
          <w:sz w:val="18"/>
        </w:rPr>
      </w:pPr>
      <w:r w:rsidRPr="00362F15">
        <w:rPr>
          <w:sz w:val="18"/>
        </w:rPr>
        <w:t xml:space="preserve">Palermo, ___________________ </w:t>
      </w:r>
    </w:p>
    <w:p w14:paraId="1F3FE9C6" w14:textId="77777777" w:rsidR="00FC6EFD" w:rsidRPr="00362F15" w:rsidRDefault="00FC6EFD" w:rsidP="00FC6EFD">
      <w:pPr>
        <w:jc w:val="right"/>
        <w:rPr>
          <w:sz w:val="18"/>
        </w:rPr>
      </w:pPr>
      <w:r w:rsidRPr="00362F15">
        <w:rPr>
          <w:sz w:val="18"/>
        </w:rPr>
        <w:t xml:space="preserve">FIRMA DEL GENITORE AI SENSI DELLA LEGGE 54/2006 </w:t>
      </w:r>
    </w:p>
    <w:p w14:paraId="0E80AB6A" w14:textId="77777777" w:rsidR="00FC6EFD" w:rsidRPr="00362F15" w:rsidRDefault="00FC6EFD" w:rsidP="00FC6EFD">
      <w:pPr>
        <w:jc w:val="right"/>
        <w:rPr>
          <w:sz w:val="18"/>
        </w:rPr>
      </w:pPr>
    </w:p>
    <w:p w14:paraId="34C231A5" w14:textId="06977338" w:rsidR="00FD5D99" w:rsidRPr="001E61B4" w:rsidRDefault="00FC6EFD" w:rsidP="001E61B4">
      <w:pPr>
        <w:jc w:val="right"/>
        <w:rPr>
          <w:sz w:val="18"/>
        </w:rPr>
      </w:pPr>
      <w:r w:rsidRPr="00362F15">
        <w:rPr>
          <w:sz w:val="18"/>
        </w:rPr>
        <w:t>_______________________________</w:t>
      </w:r>
      <w:bookmarkStart w:id="0" w:name="_GoBack"/>
      <w:bookmarkEnd w:id="0"/>
    </w:p>
    <w:p w14:paraId="1C028F8D" w14:textId="77777777" w:rsidR="00216908" w:rsidRPr="00362F15" w:rsidRDefault="00216908" w:rsidP="00216908">
      <w:pPr>
        <w:jc w:val="left"/>
        <w:rPr>
          <w:sz w:val="18"/>
          <w:szCs w:val="18"/>
        </w:rPr>
      </w:pPr>
    </w:p>
    <w:sectPr w:rsidR="00216908" w:rsidRPr="00362F15" w:rsidSect="00DE24B4">
      <w:footerReference w:type="default" r:id="rId10"/>
      <w:pgSz w:w="11906" w:h="16838"/>
      <w:pgMar w:top="1417" w:right="1134" w:bottom="113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84893F" w14:textId="77777777" w:rsidR="00855CB5" w:rsidRDefault="00855CB5" w:rsidP="003559A1">
      <w:pPr>
        <w:spacing w:after="0" w:line="240" w:lineRule="auto"/>
      </w:pPr>
      <w:r>
        <w:separator/>
      </w:r>
    </w:p>
  </w:endnote>
  <w:endnote w:type="continuationSeparator" w:id="0">
    <w:p w14:paraId="19BC89F0" w14:textId="77777777" w:rsidR="00855CB5" w:rsidRDefault="00855CB5" w:rsidP="00355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1954280175"/>
      <w:docPartObj>
        <w:docPartGallery w:val="Page Numbers (Bottom of Page)"/>
        <w:docPartUnique/>
      </w:docPartObj>
    </w:sdtPr>
    <w:sdtEndPr/>
    <w:sdtContent>
      <w:p w14:paraId="1424318A" w14:textId="059B80FE" w:rsidR="00796271" w:rsidRPr="00796271" w:rsidRDefault="00796271">
        <w:pPr>
          <w:pStyle w:val="Pidipagina"/>
          <w:jc w:val="right"/>
          <w:rPr>
            <w:sz w:val="18"/>
            <w:szCs w:val="18"/>
          </w:rPr>
        </w:pPr>
        <w:r w:rsidRPr="00796271">
          <w:rPr>
            <w:sz w:val="18"/>
            <w:szCs w:val="18"/>
          </w:rPr>
          <w:t xml:space="preserve">Pagina </w:t>
        </w:r>
        <w:r w:rsidRPr="00796271">
          <w:rPr>
            <w:sz w:val="18"/>
            <w:szCs w:val="18"/>
          </w:rPr>
          <w:fldChar w:fldCharType="begin"/>
        </w:r>
        <w:r w:rsidRPr="00796271">
          <w:rPr>
            <w:sz w:val="18"/>
            <w:szCs w:val="18"/>
          </w:rPr>
          <w:instrText>PAGE   \* MERGEFORMAT</w:instrText>
        </w:r>
        <w:r w:rsidRPr="00796271">
          <w:rPr>
            <w:sz w:val="18"/>
            <w:szCs w:val="18"/>
          </w:rPr>
          <w:fldChar w:fldCharType="separate"/>
        </w:r>
        <w:r w:rsidR="001E61B4">
          <w:rPr>
            <w:noProof/>
            <w:sz w:val="18"/>
            <w:szCs w:val="18"/>
          </w:rPr>
          <w:t>2</w:t>
        </w:r>
        <w:r w:rsidRPr="00796271">
          <w:rPr>
            <w:sz w:val="18"/>
            <w:szCs w:val="18"/>
          </w:rPr>
          <w:fldChar w:fldCharType="end"/>
        </w:r>
      </w:p>
    </w:sdtContent>
  </w:sdt>
  <w:p w14:paraId="4B8D32CE" w14:textId="77777777" w:rsidR="003559A1" w:rsidRPr="00796271" w:rsidRDefault="003559A1" w:rsidP="00DE24B4">
    <w:pPr>
      <w:pStyle w:val="Pidipa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2A0452" w14:textId="77777777" w:rsidR="00855CB5" w:rsidRDefault="00855CB5" w:rsidP="003559A1">
      <w:pPr>
        <w:spacing w:after="0" w:line="240" w:lineRule="auto"/>
      </w:pPr>
      <w:r>
        <w:separator/>
      </w:r>
    </w:p>
  </w:footnote>
  <w:footnote w:type="continuationSeparator" w:id="0">
    <w:p w14:paraId="7DB3B03F" w14:textId="77777777" w:rsidR="00855CB5" w:rsidRDefault="00855CB5" w:rsidP="00355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62616"/>
    <w:multiLevelType w:val="hybridMultilevel"/>
    <w:tmpl w:val="A43282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02D55"/>
    <w:multiLevelType w:val="hybridMultilevel"/>
    <w:tmpl w:val="FFFFFFFF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88A1A02"/>
    <w:multiLevelType w:val="hybridMultilevel"/>
    <w:tmpl w:val="468A7B86"/>
    <w:lvl w:ilvl="0" w:tplc="08784C5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C73"/>
    <w:rsid w:val="00046E1E"/>
    <w:rsid w:val="000678FD"/>
    <w:rsid w:val="000F3F9A"/>
    <w:rsid w:val="001165FE"/>
    <w:rsid w:val="001B4D21"/>
    <w:rsid w:val="001C5949"/>
    <w:rsid w:val="001E61B4"/>
    <w:rsid w:val="00216908"/>
    <w:rsid w:val="00220149"/>
    <w:rsid w:val="00250782"/>
    <w:rsid w:val="00296F31"/>
    <w:rsid w:val="002C4389"/>
    <w:rsid w:val="003559A1"/>
    <w:rsid w:val="00362F15"/>
    <w:rsid w:val="005622C3"/>
    <w:rsid w:val="00796271"/>
    <w:rsid w:val="008059D8"/>
    <w:rsid w:val="00855CB5"/>
    <w:rsid w:val="008710A2"/>
    <w:rsid w:val="00881738"/>
    <w:rsid w:val="009A4DFB"/>
    <w:rsid w:val="00A72062"/>
    <w:rsid w:val="00AF41F0"/>
    <w:rsid w:val="00B07BFD"/>
    <w:rsid w:val="00B4738B"/>
    <w:rsid w:val="00B548E7"/>
    <w:rsid w:val="00C677D5"/>
    <w:rsid w:val="00D01C73"/>
    <w:rsid w:val="00D6431E"/>
    <w:rsid w:val="00DE24B4"/>
    <w:rsid w:val="00DE3BFF"/>
    <w:rsid w:val="00E035B3"/>
    <w:rsid w:val="00E723FC"/>
    <w:rsid w:val="00F447EF"/>
    <w:rsid w:val="00F63837"/>
    <w:rsid w:val="00FC6EFD"/>
    <w:rsid w:val="00FD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6B3238"/>
  <w15:chartTrackingRefBased/>
  <w15:docId w15:val="{93CF8674-BC23-47E3-A0E7-8FA09DDEA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A4DFB"/>
    <w:pPr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559A1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559A1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59A1"/>
  </w:style>
  <w:style w:type="paragraph" w:styleId="Pidipagina">
    <w:name w:val="footer"/>
    <w:basedOn w:val="Normale"/>
    <w:link w:val="Pidipagina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59A1"/>
  </w:style>
  <w:style w:type="character" w:customStyle="1" w:styleId="Titolo1Carattere">
    <w:name w:val="Titolo 1 Carattere"/>
    <w:basedOn w:val="Carpredefinitoparagrafo"/>
    <w:link w:val="Titolo1"/>
    <w:uiPriority w:val="9"/>
    <w:rsid w:val="003559A1"/>
    <w:rPr>
      <w:rFonts w:ascii="Verdana" w:eastAsiaTheme="majorEastAsia" w:hAnsi="Verdana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559A1"/>
    <w:rPr>
      <w:rFonts w:ascii="Verdana" w:eastAsiaTheme="majorEastAsia" w:hAnsi="Verdana" w:cstheme="majorBidi"/>
      <w:color w:val="2F5496" w:themeColor="accent1" w:themeShade="BF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3559A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559A1"/>
    <w:rPr>
      <w:rFonts w:ascii="Verdana" w:eastAsiaTheme="majorEastAsia" w:hAnsi="Verdana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559A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559A1"/>
    <w:rPr>
      <w:rFonts w:ascii="Verdana" w:eastAsiaTheme="minorEastAsia" w:hAnsi="Verdan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rsid w:val="003559A1"/>
    <w:rPr>
      <w:rFonts w:ascii="Verdana" w:hAnsi="Verdana"/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rsid w:val="003559A1"/>
    <w:rPr>
      <w:rFonts w:ascii="Verdana" w:hAnsi="Verdana"/>
      <w:i/>
      <w:iCs/>
    </w:rPr>
  </w:style>
  <w:style w:type="table" w:styleId="Grigliatabella">
    <w:name w:val="Table Grid"/>
    <w:basedOn w:val="Tabellanormale"/>
    <w:uiPriority w:val="39"/>
    <w:rsid w:val="00355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DE24B4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E24B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D01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tive3pa.edu.it/privac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tive3pa.edu.it/documento/regolament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orkspace.google.com/terms/education_privacy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ITST%20Vittorio%20Emanuele%20III%20-%20Modello%20documento%20con%20intest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ITST Vittorio Emanuele III - Modello documento con intestazione.dotx</Template>
  <TotalTime>4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impastato.sa</dc:creator>
  <cp:keywords/>
  <dc:description/>
  <cp:lastModifiedBy>impastato.sa</cp:lastModifiedBy>
  <cp:revision>8</cp:revision>
  <dcterms:created xsi:type="dcterms:W3CDTF">2023-10-23T15:09:00Z</dcterms:created>
  <dcterms:modified xsi:type="dcterms:W3CDTF">2024-10-30T07:51:00Z</dcterms:modified>
</cp:coreProperties>
</file>