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4C5" w:rsidRPr="003E14C5" w:rsidRDefault="003E14C5" w:rsidP="003E14C5">
      <w:pPr>
        <w:pStyle w:val="NormaleWeb"/>
        <w:jc w:val="center"/>
        <w:rPr>
          <w:rFonts w:ascii="Arial" w:hAnsi="Arial" w:cs="Arial"/>
          <w:b/>
          <w:bCs/>
        </w:rPr>
      </w:pPr>
      <w:r w:rsidRPr="003E14C5">
        <w:rPr>
          <w:rFonts w:ascii="Arial" w:hAnsi="Arial" w:cs="Arial"/>
          <w:b/>
          <w:bCs/>
        </w:rPr>
        <w:t>CONSENSO DELL’ESERCENTE LA PODESTA’ IN CASO DI TRATTAMENTO DI DATI SENSIBILI DI MINORE</w:t>
      </w:r>
    </w:p>
    <w:p w:rsidR="003E14C5" w:rsidRPr="003E14C5" w:rsidRDefault="003E14C5" w:rsidP="003E14C5">
      <w:pPr>
        <w:pStyle w:val="NormaleWeb"/>
        <w:jc w:val="center"/>
        <w:rPr>
          <w:rFonts w:ascii="Arial" w:hAnsi="Arial" w:cs="Arial"/>
        </w:rPr>
      </w:pPr>
    </w:p>
    <w:p w:rsidR="003E14C5" w:rsidRPr="003E14C5" w:rsidRDefault="003E14C5" w:rsidP="003E14C5">
      <w:pPr>
        <w:pStyle w:val="NormaleWeb"/>
        <w:rPr>
          <w:rFonts w:ascii="Arial" w:hAnsi="Arial" w:cs="Arial"/>
        </w:rPr>
      </w:pPr>
      <w:r>
        <w:rPr>
          <w:rFonts w:ascii="Arial" w:hAnsi="Arial" w:cs="Arial"/>
        </w:rPr>
        <w:t xml:space="preserve">Il/la/i sottoscritto/a/i </w:t>
      </w:r>
      <w:r w:rsidRPr="003E14C5">
        <w:rPr>
          <w:rFonts w:ascii="Arial" w:hAnsi="Arial" w:cs="Arial"/>
        </w:rPr>
        <w:t>________________________________</w:t>
      </w:r>
      <w:r>
        <w:rPr>
          <w:rFonts w:ascii="Arial" w:hAnsi="Arial" w:cs="Arial"/>
        </w:rPr>
        <w:t>________________________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Il/la/i s</w:t>
      </w:r>
      <w:r>
        <w:rPr>
          <w:rFonts w:ascii="Arial" w:hAnsi="Arial" w:cs="Arial"/>
        </w:rPr>
        <w:t>ottoscritto/a/i ________</w:t>
      </w:r>
      <w:r w:rsidRPr="003E14C5">
        <w:rPr>
          <w:rFonts w:ascii="Arial" w:hAnsi="Arial" w:cs="Arial"/>
        </w:rPr>
        <w:t xml:space="preserve">________________________________________________ 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In qualità di genitore/i esercente /i la podestà genitoriale/tutoria su minore (o chi ne fa le veci) 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del minor</w:t>
      </w:r>
      <w:r>
        <w:rPr>
          <w:rFonts w:ascii="Arial" w:hAnsi="Arial" w:cs="Arial"/>
        </w:rPr>
        <w:t>e ______</w:t>
      </w:r>
      <w:r w:rsidRPr="003E14C5">
        <w:rPr>
          <w:rFonts w:ascii="Arial" w:hAnsi="Arial" w:cs="Arial"/>
        </w:rPr>
        <w:t>____________________</w:t>
      </w:r>
      <w:r>
        <w:rPr>
          <w:rFonts w:ascii="Arial" w:hAnsi="Arial" w:cs="Arial"/>
        </w:rPr>
        <w:t xml:space="preserve">_________________ </w:t>
      </w:r>
      <w:r w:rsidRPr="003E14C5">
        <w:rPr>
          <w:rFonts w:ascii="Arial" w:hAnsi="Arial" w:cs="Arial"/>
        </w:rPr>
        <w:t>classe __</w:t>
      </w:r>
      <w:r>
        <w:rPr>
          <w:rFonts w:ascii="Arial" w:hAnsi="Arial" w:cs="Arial"/>
        </w:rPr>
        <w:t>___________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Affidandosi allo Psicologo dello sportello di ascolto, dichiara di essere stato informato/a, ai sensi e per gli effetti della legge 196/2003, che: </w:t>
      </w:r>
    </w:p>
    <w:p w:rsidR="003E14C5" w:rsidRPr="003E14C5" w:rsidRDefault="003E14C5" w:rsidP="003E14C5">
      <w:pPr>
        <w:pStyle w:val="NormaleWeb"/>
        <w:numPr>
          <w:ilvl w:val="0"/>
          <w:numId w:val="3"/>
        </w:numPr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La prestazione che verrà offerta è un sostegno consulenziale tramite colloquio in presenza, gratuito .</w:t>
      </w:r>
    </w:p>
    <w:p w:rsidR="003E14C5" w:rsidRPr="003E14C5" w:rsidRDefault="003E14C5" w:rsidP="003E14C5">
      <w:pPr>
        <w:pStyle w:val="NormaleWeb"/>
        <w:numPr>
          <w:ilvl w:val="0"/>
          <w:numId w:val="3"/>
        </w:numPr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I dati forniti sono trattati ai sensi della normativa vigente; al soggetto interessato sono riconosciuti il diritto di accesso ai dati personali e gli altri diritti definiti dall’art. 7 del D.Lgs. 196/2003 e dal Reg UE 2016/679. Regolamento UE 2016/679 in materia di protezione dei dati personali ivi compresi i dati sensibili. Il Titolare del trattamento è il Dirigente Scolastico dell’Istituzione e lo Psicologo si impegna ad utilizzare il materiale raccolto sotto il vincolo del segreto professionale; </w:t>
      </w:r>
    </w:p>
    <w:p w:rsidR="003E14C5" w:rsidRPr="003E14C5" w:rsidRDefault="003E14C5" w:rsidP="003E14C5">
      <w:pPr>
        <w:pStyle w:val="NormaleWeb"/>
        <w:numPr>
          <w:ilvl w:val="0"/>
          <w:numId w:val="3"/>
        </w:numPr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Il trattamento dei dati per</w:t>
      </w:r>
      <w:bookmarkStart w:id="0" w:name="_GoBack"/>
      <w:bookmarkEnd w:id="0"/>
      <w:r w:rsidRPr="003E14C5">
        <w:rPr>
          <w:rFonts w:ascii="Arial" w:hAnsi="Arial" w:cs="Arial"/>
        </w:rPr>
        <w:t xml:space="preserve"> le finalità sopraindicate avrà luogo anche con modalità automatizzate ed informatizzate e manuali, sempre nel rispetto delle regole di riservatezza e di sicurezza previste dalla legge. I dati saranno conservati per i termini di legge e trattati da parte del professionista incaricato dalla scuola il quale svolgerà le suddette attività sotto la diretta supervisione del dirigente scolastico; </w:t>
      </w:r>
    </w:p>
    <w:p w:rsidR="003E14C5" w:rsidRDefault="003E14C5" w:rsidP="003E14C5">
      <w:pPr>
        <w:pStyle w:val="NormaleWeb"/>
        <w:numPr>
          <w:ilvl w:val="0"/>
          <w:numId w:val="3"/>
        </w:numPr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Lo  Psicologo, nello svolgimento delle proprie funzioni, è tenuta all’asservazione del Codice Deontologico degli Psicologi; I dati personali e sensibili della persona che richiederà il supporto psicologico, resteranno coperti dal segreto professionale e saranno utilizzati esclusivamente per le esigenze del trattamento, in conformità con quanto previsto dalla normativa vigente. 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Con la presentazione della richiesta di supporto psicologico si dichiara di avere ricevuto la suddetta informativa.</w:t>
      </w:r>
    </w:p>
    <w:p w:rsidR="003E14C5" w:rsidRPr="003E14C5" w:rsidRDefault="003E14C5" w:rsidP="003E14C5">
      <w:pPr>
        <w:pStyle w:val="NormaleWeb"/>
        <w:ind w:left="360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 Si </w:t>
      </w:r>
      <w:r>
        <w:rPr>
          <w:rFonts w:ascii="Arial" w:hAnsi="Arial" w:cs="Arial"/>
        </w:rPr>
        <w:t xml:space="preserve">Allega </w:t>
      </w:r>
      <w:r w:rsidRPr="003E14C5">
        <w:rPr>
          <w:rFonts w:ascii="Arial" w:hAnsi="Arial" w:cs="Arial"/>
        </w:rPr>
        <w:t xml:space="preserve">Fotocopia documento d’identità 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lastRenderedPageBreak/>
        <w:t xml:space="preserve">Luogo, data </w:t>
      </w: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</w:p>
    <w:p w:rsid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>Firma______________</w:t>
      </w:r>
      <w:r>
        <w:rPr>
          <w:rFonts w:ascii="Arial" w:hAnsi="Arial" w:cs="Arial"/>
        </w:rPr>
        <w:t>_______________________________</w:t>
      </w:r>
    </w:p>
    <w:p w:rsidR="003E14C5" w:rsidRDefault="003E14C5" w:rsidP="003E14C5">
      <w:pPr>
        <w:pStyle w:val="NormaleWeb"/>
        <w:jc w:val="both"/>
        <w:rPr>
          <w:rFonts w:ascii="Arial" w:hAnsi="Arial" w:cs="Arial"/>
        </w:rPr>
      </w:pP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Firma ____________________________________________ </w:t>
      </w:r>
    </w:p>
    <w:p w:rsidR="003E14C5" w:rsidRPr="003E14C5" w:rsidRDefault="003E14C5" w:rsidP="003E14C5">
      <w:pPr>
        <w:jc w:val="both"/>
        <w:rPr>
          <w:rFonts w:ascii="Arial" w:hAnsi="Arial" w:cs="Arial"/>
        </w:rPr>
      </w:pPr>
    </w:p>
    <w:p w:rsidR="003E14C5" w:rsidRPr="003E14C5" w:rsidRDefault="003E14C5" w:rsidP="003E14C5">
      <w:pPr>
        <w:rPr>
          <w:rFonts w:ascii="Arial" w:hAnsi="Arial" w:cs="Arial"/>
          <w:b/>
        </w:rPr>
      </w:pPr>
      <w:r w:rsidRPr="003E14C5">
        <w:rPr>
          <w:rFonts w:ascii="Arial" w:hAnsi="Arial" w:cs="Arial"/>
          <w:b/>
        </w:rPr>
        <w:t>applicazione legge 54/2006:</w:t>
      </w:r>
    </w:p>
    <w:p w:rsidR="008863ED" w:rsidRDefault="003E14C5" w:rsidP="003E14C5">
      <w:pPr>
        <w:rPr>
          <w:rFonts w:ascii="Arial" w:hAnsi="Arial" w:cs="Arial"/>
        </w:rPr>
      </w:pPr>
      <w:r w:rsidRPr="003E14C5">
        <w:rPr>
          <w:rFonts w:ascii="Arial" w:hAnsi="Arial" w:cs="Arial"/>
        </w:rPr>
        <w:t>Laddove per la gestione di pratiche amministrative o didattiche concernenti l’alunno risulti impossibile acquisire il consenso scritto di entrambi i genitori, ovvero laddove un genitore sia irreperibile: “ Il/La sottoscritto/a,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genitori”</w:t>
      </w:r>
    </w:p>
    <w:p w:rsidR="003E14C5" w:rsidRDefault="003E14C5" w:rsidP="003E14C5">
      <w:pPr>
        <w:rPr>
          <w:rFonts w:ascii="Arial" w:hAnsi="Arial" w:cs="Arial"/>
        </w:rPr>
      </w:pPr>
    </w:p>
    <w:p w:rsidR="003E14C5" w:rsidRDefault="003E14C5" w:rsidP="003E14C5">
      <w:pPr>
        <w:rPr>
          <w:rFonts w:ascii="Arial" w:hAnsi="Arial" w:cs="Arial"/>
        </w:rPr>
      </w:pPr>
    </w:p>
    <w:p w:rsidR="003E14C5" w:rsidRPr="003E14C5" w:rsidRDefault="003E14C5" w:rsidP="003E14C5">
      <w:pPr>
        <w:pStyle w:val="NormaleWeb"/>
        <w:jc w:val="both"/>
        <w:rPr>
          <w:rFonts w:ascii="Arial" w:hAnsi="Arial" w:cs="Arial"/>
        </w:rPr>
      </w:pPr>
      <w:r w:rsidRPr="003E14C5">
        <w:rPr>
          <w:rFonts w:ascii="Arial" w:hAnsi="Arial" w:cs="Arial"/>
        </w:rPr>
        <w:t xml:space="preserve">Firma ____________________________________________ </w:t>
      </w:r>
    </w:p>
    <w:p w:rsidR="003E14C5" w:rsidRPr="003E14C5" w:rsidRDefault="003E14C5" w:rsidP="003E14C5">
      <w:pPr>
        <w:rPr>
          <w:rFonts w:ascii="Arial" w:hAnsi="Arial" w:cs="Arial"/>
        </w:rPr>
      </w:pPr>
    </w:p>
    <w:sectPr w:rsidR="003E14C5" w:rsidRPr="003E14C5" w:rsidSect="00080BB0">
      <w:headerReference w:type="default" r:id="rId7"/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4C3A" w:rsidRDefault="00384C3A" w:rsidP="00080BB0">
      <w:r>
        <w:separator/>
      </w:r>
    </w:p>
  </w:endnote>
  <w:endnote w:type="continuationSeparator" w:id="0">
    <w:p w:rsidR="00384C3A" w:rsidRDefault="00384C3A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4C3A" w:rsidRDefault="00384C3A" w:rsidP="00080BB0">
      <w:r>
        <w:separator/>
      </w:r>
    </w:p>
  </w:footnote>
  <w:footnote w:type="continuationSeparator" w:id="0">
    <w:p w:rsidR="00384C3A" w:rsidRDefault="00384C3A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:rsidTr="00BD620B">
      <w:tc>
        <w:tcPr>
          <w:tcW w:w="2923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73D01C5F" wp14:editId="74AA6921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72834EC7" wp14:editId="05DABC2C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</w:rPr>
            <w:drawing>
              <wp:inline distT="0" distB="0" distL="0" distR="0" wp14:anchorId="606303A3" wp14:editId="5C180F24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0864FF3B" wp14:editId="3377D19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</w:rPr>
            <w:drawing>
              <wp:inline distT="0" distB="0" distL="0" distR="0" wp14:anchorId="0C2AFF89" wp14:editId="5A41055A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80BB0" w:rsidRDefault="00080BB0" w:rsidP="00080BB0">
    <w:pPr>
      <w:pStyle w:val="Intestazione"/>
      <w:jc w:val="center"/>
      <w:rPr>
        <w:b/>
        <w:bCs/>
        <w:sz w:val="28"/>
      </w:rPr>
    </w:pPr>
    <w:r w:rsidRPr="00080BB0">
      <w:rPr>
        <w:b/>
        <w:bCs/>
        <w:sz w:val="28"/>
      </w:rPr>
      <w:t>ISTITUTO TECNICO DEL SETTORE TECNOLOGICO</w:t>
    </w:r>
  </w:p>
  <w:p w:rsidR="00080BB0" w:rsidRPr="00080BB0" w:rsidRDefault="00080BB0" w:rsidP="00080BB0">
    <w:pPr>
      <w:pStyle w:val="Intestazione"/>
      <w:jc w:val="center"/>
      <w:rPr>
        <w:b/>
        <w:bCs/>
        <w:sz w:val="28"/>
      </w:rPr>
    </w:pPr>
    <w:r w:rsidRPr="00080BB0">
      <w:rPr>
        <w:b/>
        <w:bCs/>
        <w:sz w:val="28"/>
      </w:rPr>
      <w:t>“VITTORIO EMANUELE III”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A6846"/>
    <w:multiLevelType w:val="hybridMultilevel"/>
    <w:tmpl w:val="3962CB4A"/>
    <w:lvl w:ilvl="0" w:tplc="06121F1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9E4B60"/>
    <w:multiLevelType w:val="hybridMultilevel"/>
    <w:tmpl w:val="CF1056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605A86"/>
    <w:multiLevelType w:val="hybridMultilevel"/>
    <w:tmpl w:val="61A8D25A"/>
    <w:lvl w:ilvl="0" w:tplc="06121F1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C5"/>
    <w:rsid w:val="00080BB0"/>
    <w:rsid w:val="000909B3"/>
    <w:rsid w:val="000B5EAA"/>
    <w:rsid w:val="001745E3"/>
    <w:rsid w:val="00177560"/>
    <w:rsid w:val="00272C93"/>
    <w:rsid w:val="00384C3A"/>
    <w:rsid w:val="003E14C5"/>
    <w:rsid w:val="003E17F0"/>
    <w:rsid w:val="006378BD"/>
    <w:rsid w:val="00883246"/>
    <w:rsid w:val="008863ED"/>
    <w:rsid w:val="00A54E14"/>
    <w:rsid w:val="00A739FF"/>
    <w:rsid w:val="00A84623"/>
    <w:rsid w:val="00E53AB6"/>
    <w:rsid w:val="00F61822"/>
    <w:rsid w:val="00F9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88033"/>
  <w15:chartTrackingRefBased/>
  <w15:docId w15:val="{682235CB-8CEF-4F9D-99D8-F395031F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E14C5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E14C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3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1</cp:revision>
  <dcterms:created xsi:type="dcterms:W3CDTF">2024-10-21T07:39:00Z</dcterms:created>
  <dcterms:modified xsi:type="dcterms:W3CDTF">2024-10-21T07:42:00Z</dcterms:modified>
</cp:coreProperties>
</file>