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28A" w:rsidRPr="0049128A" w:rsidRDefault="0049128A" w:rsidP="0049128A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  <w:t>RICHIESTA SUPPORTO PSICOLOGICO SPORTELLO D’ASCOLTO</w:t>
      </w:r>
    </w:p>
    <w:p w:rsidR="0049128A" w:rsidRPr="0049128A" w:rsidRDefault="0049128A" w:rsidP="0049128A">
      <w:pPr>
        <w:spacing w:before="100" w:beforeAutospacing="1" w:after="100" w:afterAutospacing="1" w:line="360" w:lineRule="auto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Il/la sottoscritto/a ____________________________________________________ nato/a a: ___________________________ il ______________________ </w:t>
      </w:r>
    </w:p>
    <w:p w:rsidR="0049128A" w:rsidRPr="0049128A" w:rsidRDefault="0049128A" w:rsidP="0049128A">
      <w:pPr>
        <w:spacing w:before="100" w:beforeAutospacing="1" w:after="100" w:afterAutospacing="1"/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  <w:t xml:space="preserve">Chiede l’intervento di supporto psicologico dello Psicologo Dott.ssa Serena </w:t>
      </w:r>
      <w:proofErr w:type="spellStart"/>
      <w:r w:rsidRPr="0049128A"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  <w:t>Sciangola</w:t>
      </w:r>
      <w:proofErr w:type="spellEnd"/>
    </w:p>
    <w:p w:rsidR="0049128A" w:rsidRPr="0049128A" w:rsidRDefault="0049128A" w:rsidP="0049128A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A tal fine dichiara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 xml:space="preserve"> (segnare la scelta)</w:t>
      </w:r>
      <w:bookmarkStart w:id="0" w:name="_GoBack"/>
      <w:bookmarkEnd w:id="0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: </w:t>
      </w:r>
    </w:p>
    <w:p w:rsidR="0049128A" w:rsidRPr="0049128A" w:rsidRDefault="0049128A" w:rsidP="0049128A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di essere personale dipendente attualmente in servizio presso l’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>ITST</w:t>
      </w: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>Vittorio Emanuele III di Palermo</w:t>
      </w:r>
    </w:p>
    <w:p w:rsidR="0049128A" w:rsidRPr="0049128A" w:rsidRDefault="0049128A" w:rsidP="0049128A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di essere studente maggiorenne frequentante 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 xml:space="preserve">l’ITST Vittorio Emanuele III di Palermo, classe, sezione e specializzazione: </w:t>
      </w: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_____________________________ </w:t>
      </w:r>
    </w:p>
    <w:p w:rsidR="0049128A" w:rsidRDefault="0049128A" w:rsidP="0049128A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di essere genitore della/</w:t>
      </w:r>
      <w:proofErr w:type="spellStart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dello</w:t>
      </w:r>
      <w:proofErr w:type="spellEnd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 studentessa/studente 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 xml:space="preserve">dell’ITST Vittorio Emanuele III </w:t>
      </w: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___________________________ 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 xml:space="preserve">classe, sezione e specializzazione: 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>_________</w:t>
      </w:r>
    </w:p>
    <w:p w:rsidR="0049128A" w:rsidRDefault="0049128A" w:rsidP="0049128A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di essere stato informato/a, ai sensi e per gli effetti della legge 196/2003, che: </w:t>
      </w:r>
    </w:p>
    <w:p w:rsidR="0049128A" w:rsidRDefault="0049128A" w:rsidP="007762D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che la prestazione che </w:t>
      </w:r>
      <w:proofErr w:type="spellStart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verra</w:t>
      </w:r>
      <w:proofErr w:type="spellEnd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̀ offerta è un sostegno psicologico di tipo </w:t>
      </w:r>
      <w:proofErr w:type="spellStart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consulenziale</w:t>
      </w:r>
      <w:proofErr w:type="spellEnd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, in presenza finalizzato al conseguimento di un migliore be</w:t>
      </w: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nessere personale e relazionale</w:t>
      </w:r>
    </w:p>
    <w:p w:rsidR="0049128A" w:rsidRPr="0049128A" w:rsidRDefault="0049128A" w:rsidP="00D5368B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i dati forniti sono trattati ai sensi della normativa vigente, Regolamento UE 2016/679 in materia di protezione dei dati personali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 xml:space="preserve"> ivi compresi i dati sensibili;</w:t>
      </w:r>
    </w:p>
    <w:p w:rsidR="0049128A" w:rsidRPr="0049128A" w:rsidRDefault="0049128A" w:rsidP="0049128A">
      <w:pPr>
        <w:pStyle w:val="Paragrafoelenco"/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i dati personali e sensibili della persona che richiede il supporto psicologico resteranno coperti      dal segreto professionale e saranno utilizzati esclusivamente per le esigenze del trattamento, in conformità̀ con quanto previsto dalla normativa vigente.</w:t>
      </w: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br/>
        <w:t xml:space="preserve">al soggetto interessato sono riconosciuti il diritto di accesso ai dati personali e gli altri diritti definiti dall'art. 7 del </w:t>
      </w:r>
      <w:proofErr w:type="spellStart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D.Lgs</w:t>
      </w:r>
      <w:proofErr w:type="spellEnd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 196/2003 e dal Reg UE 2016/679. </w:t>
      </w:r>
    </w:p>
    <w:p w:rsidR="0049128A" w:rsidRPr="0049128A" w:rsidRDefault="0049128A" w:rsidP="0049128A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Con la presentazione della richiesta di supporto psicologico si dichiara di avere ricevuto la suddetta informativa. </w:t>
      </w:r>
    </w:p>
    <w:p w:rsidR="0049128A" w:rsidRPr="0049128A" w:rsidRDefault="0049128A" w:rsidP="0049128A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it-IT"/>
          <w14:ligatures w14:val="none"/>
        </w:rPr>
      </w:pP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Allega: documento di </w:t>
      </w:r>
      <w:proofErr w:type="spellStart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identita</w:t>
      </w:r>
      <w:proofErr w:type="spellEnd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̀ </w:t>
      </w:r>
    </w:p>
    <w:p w:rsidR="0049128A" w:rsidRPr="0049128A" w:rsidRDefault="0049128A" w:rsidP="0049128A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kern w:val="0"/>
          <w:lang w:eastAsia="it-IT"/>
          <w14:ligatures w14:val="none"/>
        </w:rPr>
        <w:t>Palermo, ______________</w:t>
      </w:r>
    </w:p>
    <w:p w:rsidR="0049128A" w:rsidRPr="0049128A" w:rsidRDefault="0049128A" w:rsidP="0049128A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it-IT"/>
          <w14:ligatures w14:val="none"/>
        </w:rPr>
      </w:pPr>
      <w:proofErr w:type="gramStart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FIRMA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 xml:space="preserve"> </w:t>
      </w:r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eastAsia="it-IT"/>
          <w14:ligatures w14:val="none"/>
        </w:rPr>
        <w:t>_</w:t>
      </w:r>
      <w:proofErr w:type="gramEnd"/>
      <w:r w:rsidRPr="0049128A">
        <w:rPr>
          <w:rFonts w:ascii="Arial" w:eastAsia="Times New Roman" w:hAnsi="Arial" w:cs="Arial"/>
          <w:kern w:val="0"/>
          <w:lang w:eastAsia="it-IT"/>
          <w14:ligatures w14:val="none"/>
        </w:rPr>
        <w:t>________________</w:t>
      </w:r>
    </w:p>
    <w:p w:rsidR="008863ED" w:rsidRPr="0049128A" w:rsidRDefault="008863ED" w:rsidP="006378BD">
      <w:pPr>
        <w:rPr>
          <w:rFonts w:ascii="Arial" w:hAnsi="Arial" w:cs="Arial"/>
        </w:rPr>
      </w:pPr>
    </w:p>
    <w:sectPr w:rsidR="008863ED" w:rsidRPr="0049128A" w:rsidSect="00080BB0">
      <w:headerReference w:type="default" r:id="rId7"/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628" w:rsidRDefault="00BF3628" w:rsidP="00080BB0">
      <w:r>
        <w:separator/>
      </w:r>
    </w:p>
  </w:endnote>
  <w:endnote w:type="continuationSeparator" w:id="0">
    <w:p w:rsidR="00BF3628" w:rsidRDefault="00BF3628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628" w:rsidRDefault="00BF3628" w:rsidP="00080BB0">
      <w:r>
        <w:separator/>
      </w:r>
    </w:p>
  </w:footnote>
  <w:footnote w:type="continuationSeparator" w:id="0">
    <w:p w:rsidR="00BF3628" w:rsidRDefault="00BF3628" w:rsidP="0008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625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080BB0" w:rsidTr="00BD620B">
      <w:tc>
        <w:tcPr>
          <w:tcW w:w="2923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73D01C5F" wp14:editId="74AA6921">
                <wp:extent cx="1155700" cy="692150"/>
                <wp:effectExtent l="0" t="0" r="0" b="0"/>
                <wp:docPr id="327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</w:rPr>
            <w:drawing>
              <wp:inline distT="0" distB="0" distL="0" distR="0" wp14:anchorId="72834EC7" wp14:editId="05DABC2C">
                <wp:extent cx="623285" cy="772053"/>
                <wp:effectExtent l="0" t="0" r="5715" b="9525"/>
                <wp:docPr id="328" name="Immagine 328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</w:rPr>
            <w:drawing>
              <wp:inline distT="0" distB="0" distL="0" distR="0" wp14:anchorId="606303A3" wp14:editId="5C180F24">
                <wp:extent cx="671804" cy="764526"/>
                <wp:effectExtent l="0" t="0" r="0" b="0"/>
                <wp:docPr id="329" name="Immagine 329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</w:rPr>
            <w:drawing>
              <wp:inline distT="0" distB="0" distL="0" distR="0" wp14:anchorId="0864FF3B" wp14:editId="3377D190">
                <wp:extent cx="503853" cy="776698"/>
                <wp:effectExtent l="0" t="0" r="0" b="4445"/>
                <wp:docPr id="330" name="Immagine 330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</w:rPr>
            <w:drawing>
              <wp:inline distT="0" distB="0" distL="0" distR="0" wp14:anchorId="0C2AFF89" wp14:editId="5A41055A">
                <wp:extent cx="1138335" cy="758890"/>
                <wp:effectExtent l="0" t="0" r="5080" b="3175"/>
                <wp:docPr id="331" name="Immagine 331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080BB0" w:rsidRDefault="00080BB0" w:rsidP="00080BB0">
    <w:pPr>
      <w:pStyle w:val="Intestazione"/>
      <w:jc w:val="center"/>
      <w:rPr>
        <w:b/>
        <w:bCs/>
        <w:sz w:val="28"/>
      </w:rPr>
    </w:pPr>
    <w:r w:rsidRPr="00080BB0">
      <w:rPr>
        <w:b/>
        <w:bCs/>
        <w:sz w:val="28"/>
      </w:rPr>
      <w:t>ISTITUTO TECNICO DEL SETTORE TECNOLOGICO</w:t>
    </w:r>
  </w:p>
  <w:p w:rsidR="00080BB0" w:rsidRPr="00080BB0" w:rsidRDefault="00080BB0" w:rsidP="00080BB0">
    <w:pPr>
      <w:pStyle w:val="Intestazione"/>
      <w:jc w:val="center"/>
      <w:rPr>
        <w:b/>
        <w:bCs/>
        <w:sz w:val="28"/>
      </w:rPr>
    </w:pPr>
    <w:r w:rsidRPr="00080BB0">
      <w:rPr>
        <w:b/>
        <w:bCs/>
        <w:sz w:val="28"/>
      </w:rPr>
      <w:t>“VITTORIO EMANUELE III”</w:t>
    </w: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:rsidR="00080BB0" w:rsidRDefault="00080BB0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:rsidR="00A84623" w:rsidRDefault="00A84623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51B2C"/>
    <w:multiLevelType w:val="hybridMultilevel"/>
    <w:tmpl w:val="596C1B24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67514CDC"/>
    <w:multiLevelType w:val="multilevel"/>
    <w:tmpl w:val="2814CC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28A"/>
    <w:rsid w:val="00080BB0"/>
    <w:rsid w:val="000909B3"/>
    <w:rsid w:val="000B5EAA"/>
    <w:rsid w:val="001745E3"/>
    <w:rsid w:val="00177560"/>
    <w:rsid w:val="00272C93"/>
    <w:rsid w:val="003E17F0"/>
    <w:rsid w:val="0049128A"/>
    <w:rsid w:val="006378BD"/>
    <w:rsid w:val="00883246"/>
    <w:rsid w:val="008863ED"/>
    <w:rsid w:val="00A54E14"/>
    <w:rsid w:val="00A739FF"/>
    <w:rsid w:val="00A84623"/>
    <w:rsid w:val="00BF3628"/>
    <w:rsid w:val="00E53AB6"/>
    <w:rsid w:val="00F61822"/>
    <w:rsid w:val="00F9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88033"/>
  <w15:chartTrackingRefBased/>
  <w15:docId w15:val="{B641D5E8-F6A0-43ED-8A5F-07FB112FB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9128A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4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1</cp:revision>
  <dcterms:created xsi:type="dcterms:W3CDTF">2024-10-21T07:34:00Z</dcterms:created>
  <dcterms:modified xsi:type="dcterms:W3CDTF">2024-10-21T07:38:00Z</dcterms:modified>
</cp:coreProperties>
</file>