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98F80C" w14:textId="77777777" w:rsidR="00796271" w:rsidRDefault="00796271" w:rsidP="00796271"/>
    <w:p w14:paraId="0970C971" w14:textId="77777777" w:rsidR="00D01C73" w:rsidRDefault="00D01C73" w:rsidP="00D01C73">
      <w:pPr>
        <w:jc w:val="right"/>
      </w:pPr>
      <w:r>
        <w:t>Al D.S. Dell’ITST Vittorio Emanuele III – Palermo</w:t>
      </w:r>
    </w:p>
    <w:p w14:paraId="00149585" w14:textId="25D17E12" w:rsidR="00D01C73" w:rsidRDefault="00D01C73" w:rsidP="00307D87">
      <w:pPr>
        <w:pStyle w:val="Titolo1"/>
        <w:jc w:val="center"/>
      </w:pPr>
      <w:r>
        <w:t xml:space="preserve">Modulo di richiesta creazione account Google </w:t>
      </w:r>
      <w:proofErr w:type="spellStart"/>
      <w:r>
        <w:t>Workspace</w:t>
      </w:r>
      <w:proofErr w:type="spellEnd"/>
      <w:r>
        <w:t xml:space="preserve"> studenti maggiorenni</w:t>
      </w:r>
      <w:r w:rsidR="00307D87">
        <w:t xml:space="preserve"> </w:t>
      </w:r>
      <w:bookmarkStart w:id="0" w:name="_GoBack"/>
      <w:r w:rsidR="00307D87">
        <w:t xml:space="preserve">del corso </w:t>
      </w:r>
      <w:r w:rsidR="00814AA1">
        <w:t>di istruzione per adulti (serale)</w:t>
      </w:r>
      <w:bookmarkEnd w:id="0"/>
    </w:p>
    <w:p w14:paraId="30B8C903" w14:textId="77777777" w:rsidR="00D01C73" w:rsidRDefault="00D01C73" w:rsidP="00D01C73"/>
    <w:p w14:paraId="3C044CB0" w14:textId="77777777" w:rsidR="00D01C73" w:rsidRDefault="00D01C73" w:rsidP="00D01C73"/>
    <w:p w14:paraId="0BFEBFD3" w14:textId="77777777" w:rsidR="00D01C73" w:rsidRDefault="00D01C73" w:rsidP="00D01C73">
      <w:r>
        <w:t>Il sottoscritto: _________________________ nato a: ____________________</w:t>
      </w:r>
    </w:p>
    <w:p w14:paraId="4711CADB" w14:textId="77777777" w:rsidR="00D01C73" w:rsidRDefault="00D01C73" w:rsidP="00D01C73">
      <w:r>
        <w:t>il: __________________________ C.F.: ______________________________</w:t>
      </w:r>
    </w:p>
    <w:p w14:paraId="10A01F29" w14:textId="30089537" w:rsidR="00D01C73" w:rsidRDefault="00D01C73" w:rsidP="00D01C73">
      <w:r>
        <w:t xml:space="preserve">studente della </w:t>
      </w:r>
      <w:r w:rsidR="002C4389">
        <w:t>classe: _</w:t>
      </w:r>
      <w:r>
        <w:t>________ Specializzazione: ___________</w:t>
      </w:r>
      <w:r w:rsidR="002C4389">
        <w:t>___</w:t>
      </w:r>
      <w:r>
        <w:t>________</w:t>
      </w:r>
    </w:p>
    <w:p w14:paraId="69D81513" w14:textId="77777777" w:rsidR="00D01C73" w:rsidRDefault="00D01C73" w:rsidP="00D01C73"/>
    <w:p w14:paraId="21AD680D" w14:textId="77777777" w:rsidR="00D01C73" w:rsidRDefault="00D01C73" w:rsidP="00D01C73">
      <w:pPr>
        <w:jc w:val="center"/>
        <w:rPr>
          <w:b/>
        </w:rPr>
      </w:pPr>
      <w:r w:rsidRPr="00D01C73">
        <w:rPr>
          <w:b/>
        </w:rPr>
        <w:t>CHIEDE</w:t>
      </w:r>
    </w:p>
    <w:p w14:paraId="147D6EA7" w14:textId="77777777" w:rsidR="00D01C73" w:rsidRDefault="00D01C73" w:rsidP="00D01C73">
      <w:pPr>
        <w:jc w:val="center"/>
        <w:rPr>
          <w:b/>
        </w:rPr>
      </w:pPr>
    </w:p>
    <w:p w14:paraId="2B0AAB6D" w14:textId="77777777" w:rsidR="00D01C73" w:rsidRDefault="00D01C73" w:rsidP="00D01C73">
      <w:r w:rsidRPr="00D01C73">
        <w:t>L’attivazione delle credenziali Google Workspace di istituto.</w:t>
      </w:r>
    </w:p>
    <w:p w14:paraId="535F3543" w14:textId="77777777" w:rsidR="00D01C73" w:rsidRDefault="00D01C73" w:rsidP="00D01C73"/>
    <w:p w14:paraId="068B1BD1" w14:textId="77777777" w:rsidR="00D01C73" w:rsidRDefault="00D01C73" w:rsidP="00D01C73">
      <w:r>
        <w:t>A tal fine dichiara:</w:t>
      </w:r>
    </w:p>
    <w:p w14:paraId="7E77FFA8" w14:textId="08F2AEFC" w:rsidR="00D01C73" w:rsidRDefault="00D01C73" w:rsidP="00095AE0">
      <w:pPr>
        <w:pStyle w:val="Paragrafoelenco"/>
        <w:numPr>
          <w:ilvl w:val="0"/>
          <w:numId w:val="1"/>
        </w:numPr>
      </w:pPr>
      <w:r>
        <w:t>Di avere preso visione del regolamento “</w:t>
      </w:r>
      <w:r w:rsidRPr="00D01C73">
        <w:t xml:space="preserve">Regolamento utilizzo </w:t>
      </w:r>
      <w:proofErr w:type="spellStart"/>
      <w:r w:rsidRPr="00D01C73">
        <w:t>Gsuite</w:t>
      </w:r>
      <w:proofErr w:type="spellEnd"/>
      <w:r w:rsidRPr="00D01C73">
        <w:t xml:space="preserve"> for </w:t>
      </w:r>
      <w:proofErr w:type="spellStart"/>
      <w:r w:rsidRPr="00D01C73">
        <w:t>Education</w:t>
      </w:r>
      <w:proofErr w:type="spellEnd"/>
      <w:r>
        <w:t xml:space="preserve">” presente all’indirizzo: </w:t>
      </w:r>
      <w:hyperlink r:id="rId7" w:history="1">
        <w:r w:rsidR="00307D87" w:rsidRPr="00360DA0">
          <w:rPr>
            <w:rStyle w:val="Collegamentoipertestuale"/>
          </w:rPr>
          <w:t>https://www.itive3pa.edu.it/documento/regolamenti/</w:t>
        </w:r>
      </w:hyperlink>
      <w:r w:rsidR="00307D87">
        <w:t>;</w:t>
      </w:r>
    </w:p>
    <w:p w14:paraId="2A911008" w14:textId="566A679C" w:rsidR="00307D87" w:rsidRDefault="00307D87" w:rsidP="00307D87">
      <w:pPr>
        <w:pStyle w:val="Paragrafoelenco"/>
        <w:numPr>
          <w:ilvl w:val="0"/>
          <w:numId w:val="1"/>
        </w:numPr>
      </w:pPr>
      <w:r>
        <w:t xml:space="preserve">Aver preso visione dell’informativa privacy della scuola presente all’indirizzo: </w:t>
      </w:r>
      <w:hyperlink r:id="rId8" w:history="1">
        <w:r w:rsidRPr="00360DA0">
          <w:rPr>
            <w:rStyle w:val="Collegamentoipertestuale"/>
          </w:rPr>
          <w:t>https://www.itive3pa.edu.it/privacy</w:t>
        </w:r>
      </w:hyperlink>
      <w:r>
        <w:t xml:space="preserve">; </w:t>
      </w:r>
    </w:p>
    <w:p w14:paraId="5C97BC27" w14:textId="01FA4DDB" w:rsidR="00D01C73" w:rsidRDefault="00D01C73" w:rsidP="00307D87">
      <w:pPr>
        <w:pStyle w:val="Paragrafoelenco"/>
        <w:numPr>
          <w:ilvl w:val="0"/>
          <w:numId w:val="1"/>
        </w:numPr>
      </w:pPr>
      <w:r>
        <w:t xml:space="preserve">Avere preso visione dell’informativa privacy di Google presente all’indirizzo: </w:t>
      </w:r>
      <w:hyperlink r:id="rId9" w:history="1">
        <w:r w:rsidR="00307D87" w:rsidRPr="00360DA0">
          <w:rPr>
            <w:rStyle w:val="Collegamentoipertestuale"/>
          </w:rPr>
          <w:t>https://workspace.google.com/terms/education_privacy/</w:t>
        </w:r>
      </w:hyperlink>
      <w:r w:rsidR="00307D87">
        <w:t xml:space="preserve">; </w:t>
      </w:r>
    </w:p>
    <w:p w14:paraId="463809CA" w14:textId="7E3B906A" w:rsidR="00B548E7" w:rsidRDefault="00B548E7" w:rsidP="00D01C73">
      <w:pPr>
        <w:pStyle w:val="Paragrafoelenco"/>
        <w:numPr>
          <w:ilvl w:val="0"/>
          <w:numId w:val="1"/>
        </w:numPr>
      </w:pPr>
      <w:r>
        <w:t xml:space="preserve">Di prestare il consenso al trattamento dei dati personali che fornirà per l’espletamento dei servizi scolastici per mezzo di </w:t>
      </w:r>
      <w:r w:rsidRPr="00B548E7">
        <w:t xml:space="preserve">Google </w:t>
      </w:r>
      <w:proofErr w:type="spellStart"/>
      <w:r w:rsidRPr="00B548E7">
        <w:t>Workspac</w:t>
      </w:r>
      <w:r w:rsidR="00307D87">
        <w:t>e</w:t>
      </w:r>
      <w:proofErr w:type="spellEnd"/>
      <w:r w:rsidR="00307D87">
        <w:t>;</w:t>
      </w:r>
    </w:p>
    <w:p w14:paraId="441A0234" w14:textId="77777777" w:rsidR="00D01C73" w:rsidRDefault="00D01C73" w:rsidP="00D01C73"/>
    <w:p w14:paraId="34D35D28" w14:textId="77777777" w:rsidR="00D01C73" w:rsidRDefault="00D01C73" w:rsidP="00D01C73">
      <w:r>
        <w:t>Palermo, _____________________</w:t>
      </w:r>
      <w:r>
        <w:tab/>
      </w:r>
      <w:r>
        <w:tab/>
      </w:r>
      <w:r>
        <w:tab/>
      </w:r>
      <w:r>
        <w:tab/>
      </w:r>
      <w:r>
        <w:tab/>
        <w:t>Firma leggibile</w:t>
      </w:r>
    </w:p>
    <w:p w14:paraId="2BA9A053" w14:textId="77777777" w:rsidR="00D01C73" w:rsidRDefault="00D01C73" w:rsidP="00D01C73">
      <w:pPr>
        <w:jc w:val="right"/>
      </w:pPr>
      <w:r>
        <w:t>_____________________</w:t>
      </w:r>
    </w:p>
    <w:p w14:paraId="25784CFF" w14:textId="77777777" w:rsidR="00216908" w:rsidRDefault="00216908" w:rsidP="00D01C73">
      <w:pPr>
        <w:jc w:val="right"/>
      </w:pPr>
    </w:p>
    <w:p w14:paraId="34C231A5" w14:textId="48E55452" w:rsidR="00FD5D99" w:rsidRPr="00F444D4" w:rsidRDefault="00216908" w:rsidP="00307D87">
      <w:pPr>
        <w:jc w:val="left"/>
      </w:pPr>
      <w:r>
        <w:t>Si allega copia del documento di identità</w:t>
      </w:r>
    </w:p>
    <w:p w14:paraId="1C028F8D" w14:textId="77777777" w:rsidR="00216908" w:rsidRPr="00D01C73" w:rsidRDefault="00216908" w:rsidP="00216908">
      <w:pPr>
        <w:jc w:val="left"/>
      </w:pPr>
    </w:p>
    <w:sectPr w:rsidR="00216908" w:rsidRPr="00D01C73" w:rsidSect="00DE24B4">
      <w:footerReference w:type="default" r:id="rId10"/>
      <w:pgSz w:w="11906" w:h="16838"/>
      <w:pgMar w:top="1417" w:right="1134" w:bottom="1134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ADEC51" w14:textId="77777777" w:rsidR="002D35F6" w:rsidRDefault="002D35F6" w:rsidP="003559A1">
      <w:pPr>
        <w:spacing w:after="0" w:line="240" w:lineRule="auto"/>
      </w:pPr>
      <w:r>
        <w:separator/>
      </w:r>
    </w:p>
  </w:endnote>
  <w:endnote w:type="continuationSeparator" w:id="0">
    <w:p w14:paraId="689741F6" w14:textId="77777777" w:rsidR="002D35F6" w:rsidRDefault="002D35F6" w:rsidP="00355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  <w:szCs w:val="18"/>
      </w:rPr>
      <w:id w:val="1954280175"/>
      <w:docPartObj>
        <w:docPartGallery w:val="Page Numbers (Bottom of Page)"/>
        <w:docPartUnique/>
      </w:docPartObj>
    </w:sdtPr>
    <w:sdtEndPr/>
    <w:sdtContent>
      <w:p w14:paraId="1424318A" w14:textId="0C0975E0" w:rsidR="00796271" w:rsidRPr="00796271" w:rsidRDefault="00796271">
        <w:pPr>
          <w:pStyle w:val="Pidipagina"/>
          <w:jc w:val="right"/>
          <w:rPr>
            <w:sz w:val="18"/>
            <w:szCs w:val="18"/>
          </w:rPr>
        </w:pPr>
        <w:r w:rsidRPr="00796271">
          <w:rPr>
            <w:sz w:val="18"/>
            <w:szCs w:val="18"/>
          </w:rPr>
          <w:t xml:space="preserve">Pagina </w:t>
        </w:r>
        <w:r w:rsidRPr="00796271">
          <w:rPr>
            <w:sz w:val="18"/>
            <w:szCs w:val="18"/>
          </w:rPr>
          <w:fldChar w:fldCharType="begin"/>
        </w:r>
        <w:r w:rsidRPr="00796271">
          <w:rPr>
            <w:sz w:val="18"/>
            <w:szCs w:val="18"/>
          </w:rPr>
          <w:instrText>PAGE   \* MERGEFORMAT</w:instrText>
        </w:r>
        <w:r w:rsidRPr="00796271">
          <w:rPr>
            <w:sz w:val="18"/>
            <w:szCs w:val="18"/>
          </w:rPr>
          <w:fldChar w:fldCharType="separate"/>
        </w:r>
        <w:r w:rsidR="00814AA1">
          <w:rPr>
            <w:noProof/>
            <w:sz w:val="18"/>
            <w:szCs w:val="18"/>
          </w:rPr>
          <w:t>1</w:t>
        </w:r>
        <w:r w:rsidRPr="00796271">
          <w:rPr>
            <w:sz w:val="18"/>
            <w:szCs w:val="18"/>
          </w:rPr>
          <w:fldChar w:fldCharType="end"/>
        </w:r>
      </w:p>
    </w:sdtContent>
  </w:sdt>
  <w:p w14:paraId="4B8D32CE" w14:textId="77777777" w:rsidR="003559A1" w:rsidRPr="00796271" w:rsidRDefault="003559A1" w:rsidP="00DE24B4">
    <w:pPr>
      <w:pStyle w:val="Pidipa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EE7B4D" w14:textId="77777777" w:rsidR="002D35F6" w:rsidRDefault="002D35F6" w:rsidP="003559A1">
      <w:pPr>
        <w:spacing w:after="0" w:line="240" w:lineRule="auto"/>
      </w:pPr>
      <w:r>
        <w:separator/>
      </w:r>
    </w:p>
  </w:footnote>
  <w:footnote w:type="continuationSeparator" w:id="0">
    <w:p w14:paraId="61CFFB56" w14:textId="77777777" w:rsidR="002D35F6" w:rsidRDefault="002D35F6" w:rsidP="00355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D62616"/>
    <w:multiLevelType w:val="hybridMultilevel"/>
    <w:tmpl w:val="A43282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202D55"/>
    <w:multiLevelType w:val="hybridMultilevel"/>
    <w:tmpl w:val="FFFFFFFF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88A1A02"/>
    <w:multiLevelType w:val="hybridMultilevel"/>
    <w:tmpl w:val="468A7B86"/>
    <w:lvl w:ilvl="0" w:tplc="08784C5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attachedTemplate r:id="rId1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C73"/>
    <w:rsid w:val="00046E1E"/>
    <w:rsid w:val="000678FD"/>
    <w:rsid w:val="000F3F9A"/>
    <w:rsid w:val="001165FE"/>
    <w:rsid w:val="001B4D21"/>
    <w:rsid w:val="00216908"/>
    <w:rsid w:val="00296F31"/>
    <w:rsid w:val="002C4389"/>
    <w:rsid w:val="002D35F6"/>
    <w:rsid w:val="00307D87"/>
    <w:rsid w:val="003559A1"/>
    <w:rsid w:val="005622C3"/>
    <w:rsid w:val="00796271"/>
    <w:rsid w:val="00814AA1"/>
    <w:rsid w:val="00B548E7"/>
    <w:rsid w:val="00C677D5"/>
    <w:rsid w:val="00CE3AB7"/>
    <w:rsid w:val="00D01C73"/>
    <w:rsid w:val="00DE24B4"/>
    <w:rsid w:val="00DE3BFF"/>
    <w:rsid w:val="00E723FC"/>
    <w:rsid w:val="00FD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6B3238"/>
  <w15:chartTrackingRefBased/>
  <w15:docId w15:val="{93CF8674-BC23-47E3-A0E7-8FA09DDEA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07D87"/>
    <w:pPr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559A1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559A1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559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59A1"/>
  </w:style>
  <w:style w:type="paragraph" w:styleId="Pidipagina">
    <w:name w:val="footer"/>
    <w:basedOn w:val="Normale"/>
    <w:link w:val="PidipaginaCarattere"/>
    <w:uiPriority w:val="99"/>
    <w:unhideWhenUsed/>
    <w:rsid w:val="003559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59A1"/>
  </w:style>
  <w:style w:type="character" w:customStyle="1" w:styleId="Titolo1Carattere">
    <w:name w:val="Titolo 1 Carattere"/>
    <w:basedOn w:val="Carpredefinitoparagrafo"/>
    <w:link w:val="Titolo1"/>
    <w:uiPriority w:val="9"/>
    <w:rsid w:val="003559A1"/>
    <w:rPr>
      <w:rFonts w:ascii="Verdana" w:eastAsiaTheme="majorEastAsia" w:hAnsi="Verdana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559A1"/>
    <w:rPr>
      <w:rFonts w:ascii="Verdana" w:eastAsiaTheme="majorEastAsia" w:hAnsi="Verdana" w:cstheme="majorBidi"/>
      <w:color w:val="2F5496" w:themeColor="accent1" w:themeShade="BF"/>
      <w:sz w:val="26"/>
      <w:szCs w:val="26"/>
    </w:rPr>
  </w:style>
  <w:style w:type="paragraph" w:styleId="Titolo">
    <w:name w:val="Title"/>
    <w:basedOn w:val="Normale"/>
    <w:next w:val="Normale"/>
    <w:link w:val="TitoloCarattere"/>
    <w:uiPriority w:val="10"/>
    <w:qFormat/>
    <w:rsid w:val="003559A1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559A1"/>
    <w:rPr>
      <w:rFonts w:ascii="Verdana" w:eastAsiaTheme="majorEastAsia" w:hAnsi="Verdana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559A1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559A1"/>
    <w:rPr>
      <w:rFonts w:ascii="Verdana" w:eastAsiaTheme="minorEastAsia" w:hAnsi="Verdana"/>
      <w:color w:val="5A5A5A" w:themeColor="text1" w:themeTint="A5"/>
      <w:spacing w:val="15"/>
    </w:rPr>
  </w:style>
  <w:style w:type="character" w:styleId="Enfasidelicata">
    <w:name w:val="Subtle Emphasis"/>
    <w:basedOn w:val="Carpredefinitoparagrafo"/>
    <w:uiPriority w:val="19"/>
    <w:rsid w:val="003559A1"/>
    <w:rPr>
      <w:rFonts w:ascii="Verdana" w:hAnsi="Verdana"/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rsid w:val="003559A1"/>
    <w:rPr>
      <w:rFonts w:ascii="Verdana" w:hAnsi="Verdana"/>
      <w:i/>
      <w:iCs/>
    </w:rPr>
  </w:style>
  <w:style w:type="table" w:styleId="Grigliatabella">
    <w:name w:val="Table Grid"/>
    <w:basedOn w:val="Tabellanormale"/>
    <w:uiPriority w:val="59"/>
    <w:rsid w:val="00355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DE24B4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DE24B4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D01C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tive3pa.edu.it/privac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tive3pa.edu.it/documento/regolamenti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orkspace.google.com/terms/education_privacy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.shortcut-targets-by-id\1OAysC6Q_HQxfqDEnz7-o3qFtxaJkYy_h\Vicepresidenza\ITST%20Vittorio%20Emanuele%20III%20-%20Modello%20documento%20con%20intest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ITST Vittorio Emanuele III - Modello documento con intestazione.dotx</Template>
  <TotalTime>15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impastato.sa</dc:creator>
  <cp:keywords/>
  <dc:description/>
  <cp:lastModifiedBy>impastato.sa</cp:lastModifiedBy>
  <cp:revision>10</cp:revision>
  <dcterms:created xsi:type="dcterms:W3CDTF">2023-09-21T10:29:00Z</dcterms:created>
  <dcterms:modified xsi:type="dcterms:W3CDTF">2025-10-13T06:38:00Z</dcterms:modified>
</cp:coreProperties>
</file>