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217" w:rsidRDefault="00DE1217" w:rsidP="00DE1217">
      <w:pPr>
        <w:pStyle w:val="Titolo"/>
        <w:rPr>
          <w:sz w:val="36"/>
          <w:szCs w:val="36"/>
        </w:rPr>
      </w:pPr>
    </w:p>
    <w:p w:rsidR="00DE1217" w:rsidRPr="00C7278B" w:rsidRDefault="00DE1217" w:rsidP="00DE1217">
      <w:pPr>
        <w:pStyle w:val="Titolo"/>
        <w:rPr>
          <w:sz w:val="36"/>
          <w:szCs w:val="36"/>
        </w:rPr>
      </w:pPr>
      <w:r w:rsidRPr="00C7278B">
        <w:rPr>
          <w:sz w:val="36"/>
          <w:szCs w:val="36"/>
        </w:rPr>
        <w:t>Verbale esame integrativi</w:t>
      </w:r>
    </w:p>
    <w:p w:rsidR="00DE1217" w:rsidRPr="00C7278B" w:rsidRDefault="00DE1217" w:rsidP="00DE1217">
      <w:pPr>
        <w:pStyle w:val="Titolo"/>
        <w:rPr>
          <w:sz w:val="36"/>
          <w:szCs w:val="36"/>
        </w:rPr>
      </w:pPr>
      <w:proofErr w:type="spellStart"/>
      <w:r w:rsidRPr="00C7278B">
        <w:rPr>
          <w:sz w:val="36"/>
          <w:szCs w:val="36"/>
        </w:rPr>
        <w:t>a.s.</w:t>
      </w:r>
      <w:proofErr w:type="spellEnd"/>
      <w:r w:rsidRPr="00C7278B">
        <w:rPr>
          <w:sz w:val="36"/>
          <w:szCs w:val="36"/>
        </w:rPr>
        <w:t xml:space="preserve"> 202</w:t>
      </w:r>
      <w:r w:rsidR="00D00A54">
        <w:rPr>
          <w:sz w:val="36"/>
          <w:szCs w:val="36"/>
        </w:rPr>
        <w:t>6/2027</w:t>
      </w:r>
    </w:p>
    <w:p w:rsidR="00DE1217" w:rsidRDefault="00DE1217" w:rsidP="00DE1217"/>
    <w:p w:rsidR="00DE1217" w:rsidRDefault="00DE1217" w:rsidP="00DE1217">
      <w:pPr>
        <w:jc w:val="center"/>
      </w:pPr>
      <w:r>
        <w:t>Commissione esaminatrice</w:t>
      </w:r>
    </w:p>
    <w:p w:rsidR="00DE1217" w:rsidRDefault="00DE1217" w:rsidP="00DE1217">
      <w:pPr>
        <w:jc w:val="center"/>
      </w:pPr>
    </w:p>
    <w:p w:rsidR="00DE1217" w:rsidRDefault="00DE1217" w:rsidP="00DE1217">
      <w:r>
        <w:t xml:space="preserve">Il giorno __ del </w:t>
      </w:r>
      <w:r w:rsidR="00D00A54">
        <w:t>mese di settembre dell’anno 2026</w:t>
      </w:r>
      <w:bookmarkStart w:id="0" w:name="_GoBack"/>
      <w:bookmarkEnd w:id="0"/>
      <w:r>
        <w:t xml:space="preserve"> presso l’aula __ dell’istituzione scolastica si riunisce la commissione per gli esami integrativi dei candidati che richiedono l’iscrizione presso l’istituzione scolastica da altro indirizzo di studi, </w:t>
      </w:r>
      <w:r w:rsidR="001E2FE6">
        <w:t>come stabilito dalla circolare n. 431 del 05/08/2025</w:t>
      </w:r>
      <w:r>
        <w:t>.</w:t>
      </w:r>
    </w:p>
    <w:p w:rsidR="00DE1217" w:rsidRDefault="00DE1217" w:rsidP="00DE1217"/>
    <w:p w:rsidR="00DE1217" w:rsidRDefault="00DE1217" w:rsidP="00DE1217">
      <w:r>
        <w:t>La commissione è composta dai docenti:</w:t>
      </w:r>
    </w:p>
    <w:p w:rsidR="00DE1217" w:rsidRPr="0005039E" w:rsidRDefault="00DE1217" w:rsidP="00DE1217">
      <w:pPr>
        <w:jc w:val="center"/>
        <w:rPr>
          <w:b/>
          <w:bCs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2"/>
        <w:gridCol w:w="5104"/>
      </w:tblGrid>
      <w:tr w:rsidR="00DE1217" w:rsidRPr="0005039E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05039E" w:rsidRDefault="00DE1217" w:rsidP="005C31B5">
            <w:pPr>
              <w:rPr>
                <w:b/>
                <w:bCs/>
              </w:rPr>
            </w:pPr>
            <w:r w:rsidRPr="0005039E">
              <w:rPr>
                <w:b/>
                <w:bCs/>
              </w:rPr>
              <w:t>Docente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05039E" w:rsidRDefault="00DE1217" w:rsidP="005C31B5">
            <w:pPr>
              <w:rPr>
                <w:b/>
                <w:bCs/>
              </w:rPr>
            </w:pPr>
            <w:r w:rsidRPr="0005039E">
              <w:rPr>
                <w:b/>
                <w:bCs/>
              </w:rPr>
              <w:t>Materia</w:t>
            </w: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  <w:r w:rsidRPr="00E87544">
              <w:rPr>
                <w:szCs w:val="24"/>
              </w:rPr>
              <w:t>Tecnologie informatiche</w:t>
            </w: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  <w:r w:rsidRPr="00E87544">
              <w:rPr>
                <w:szCs w:val="24"/>
              </w:rPr>
              <w:t>Chimica</w:t>
            </w: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  <w:r w:rsidRPr="00E87544">
              <w:rPr>
                <w:szCs w:val="24"/>
              </w:rPr>
              <w:t>Fisica</w:t>
            </w: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  <w:r w:rsidRPr="00E87544">
              <w:rPr>
                <w:szCs w:val="24"/>
              </w:rPr>
              <w:t>T.T.R.G.</w:t>
            </w: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  <w:r w:rsidRPr="00E87544">
              <w:rPr>
                <w:szCs w:val="24"/>
              </w:rPr>
              <w:t>Diritto ed economia</w:t>
            </w: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  <w:r w:rsidRPr="00E87544">
              <w:rPr>
                <w:szCs w:val="24"/>
              </w:rPr>
              <w:t>S.T.A.</w:t>
            </w: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</w:tr>
    </w:tbl>
    <w:p w:rsidR="00DE1217" w:rsidRDefault="00DE1217" w:rsidP="00DE1217"/>
    <w:p w:rsidR="00DE1217" w:rsidRDefault="00DE1217" w:rsidP="00DE1217">
      <w:r w:rsidRPr="0005039E">
        <w:t>Presiede la seduta, su delega del Dirigente Scolastico, il</w:t>
      </w:r>
      <w:r>
        <w:t>/la</w:t>
      </w:r>
      <w:r w:rsidRPr="0005039E">
        <w:t xml:space="preserve"> prof.</w:t>
      </w:r>
      <w:r>
        <w:t>re/prof.ssa</w:t>
      </w:r>
      <w:r w:rsidRPr="0005039E">
        <w:t xml:space="preserve"> </w:t>
      </w:r>
      <w:r>
        <w:t>__</w:t>
      </w:r>
      <w:r w:rsidRPr="0005039E">
        <w:t>; svolge le funzioni di segretario verbalizzante il</w:t>
      </w:r>
      <w:r>
        <w:t>/la</w:t>
      </w:r>
      <w:r w:rsidRPr="0005039E">
        <w:t xml:space="preserve"> prof.</w:t>
      </w:r>
      <w:r>
        <w:t>re/prof.ssa</w:t>
      </w:r>
      <w:r w:rsidRPr="0005039E">
        <w:t xml:space="preserve"> </w:t>
      </w:r>
      <w:r>
        <w:t>__</w:t>
      </w:r>
      <w:r w:rsidRPr="0005039E">
        <w:t>.</w:t>
      </w:r>
    </w:p>
    <w:p w:rsidR="001E2FE6" w:rsidRDefault="001E2FE6" w:rsidP="00DE1217"/>
    <w:p w:rsidR="001E2FE6" w:rsidRDefault="001E2FE6" w:rsidP="00DE1217"/>
    <w:p w:rsidR="00DE1217" w:rsidRDefault="00DE1217" w:rsidP="00DE1217">
      <w:pPr>
        <w:widowControl w:val="0"/>
        <w:spacing w:line="360" w:lineRule="auto"/>
        <w:rPr>
          <w:bCs/>
        </w:rPr>
      </w:pPr>
      <w:r>
        <w:rPr>
          <w:bCs/>
        </w:rPr>
        <w:t>La commissione procede all’appello dei candidati presenti identificandoli attraverso documento di identità e facendo firmare apposito foglio firme che viene allegato al presente verbale.</w:t>
      </w:r>
    </w:p>
    <w:p w:rsidR="00DE1217" w:rsidRPr="004266CE" w:rsidRDefault="00DE1217" w:rsidP="00DE1217">
      <w:pPr>
        <w:widowControl w:val="0"/>
        <w:spacing w:line="360" w:lineRule="auto"/>
        <w:rPr>
          <w:bCs/>
          <w:i/>
          <w:iCs/>
        </w:rPr>
      </w:pPr>
      <w:r>
        <w:rPr>
          <w:bCs/>
        </w:rPr>
        <w:t xml:space="preserve">Dall’appello risultano presenti tutti i candidati </w:t>
      </w:r>
      <w:r w:rsidRPr="004266CE">
        <w:rPr>
          <w:bCs/>
          <w:i/>
          <w:iCs/>
        </w:rPr>
        <w:t>(OPPURE: risultano assenti i seguenti candidati: __).</w:t>
      </w:r>
    </w:p>
    <w:p w:rsidR="00DE1217" w:rsidRDefault="00DE1217" w:rsidP="00DE1217">
      <w:pPr>
        <w:widowControl w:val="0"/>
        <w:spacing w:line="360" w:lineRule="auto"/>
        <w:rPr>
          <w:bCs/>
        </w:rPr>
      </w:pPr>
      <w:r>
        <w:rPr>
          <w:bCs/>
        </w:rPr>
        <w:t>Dai colloqui orali, emerge, per ogni candidato la seguente valutazione:</w:t>
      </w:r>
    </w:p>
    <w:p w:rsidR="00DE1217" w:rsidRDefault="00DE1217" w:rsidP="00DE1217">
      <w:pPr>
        <w:widowControl w:val="0"/>
        <w:spacing w:line="360" w:lineRule="auto"/>
        <w:rPr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49"/>
        <w:gridCol w:w="2028"/>
        <w:gridCol w:w="2147"/>
        <w:gridCol w:w="1467"/>
        <w:gridCol w:w="1937"/>
      </w:tblGrid>
      <w:tr w:rsidR="00DE1217" w:rsidTr="005C31B5">
        <w:tc>
          <w:tcPr>
            <w:tcW w:w="2049" w:type="dxa"/>
          </w:tcPr>
          <w:p w:rsidR="00DE1217" w:rsidRPr="001022CD" w:rsidRDefault="00DE1217" w:rsidP="005C31B5">
            <w:pPr>
              <w:widowControl w:val="0"/>
              <w:spacing w:line="360" w:lineRule="auto"/>
              <w:rPr>
                <w:b/>
              </w:rPr>
            </w:pPr>
            <w:r w:rsidRPr="001022CD">
              <w:rPr>
                <w:b/>
              </w:rPr>
              <w:t>Candidato</w:t>
            </w:r>
          </w:p>
        </w:tc>
        <w:tc>
          <w:tcPr>
            <w:tcW w:w="2028" w:type="dxa"/>
          </w:tcPr>
          <w:p w:rsidR="00DE1217" w:rsidRPr="001022CD" w:rsidRDefault="00DE1217" w:rsidP="005C31B5">
            <w:pPr>
              <w:widowControl w:val="0"/>
              <w:spacing w:line="360" w:lineRule="auto"/>
              <w:rPr>
                <w:b/>
              </w:rPr>
            </w:pPr>
            <w:r w:rsidRPr="001022CD">
              <w:rPr>
                <w:b/>
              </w:rPr>
              <w:t>Disciplina</w:t>
            </w:r>
          </w:p>
        </w:tc>
        <w:tc>
          <w:tcPr>
            <w:tcW w:w="2147" w:type="dxa"/>
          </w:tcPr>
          <w:p w:rsidR="00DE1217" w:rsidRPr="001022CD" w:rsidRDefault="00DE1217" w:rsidP="005C31B5">
            <w:pPr>
              <w:widowControl w:val="0"/>
              <w:spacing w:line="360" w:lineRule="auto"/>
              <w:rPr>
                <w:b/>
              </w:rPr>
            </w:pPr>
            <w:r w:rsidRPr="001022CD">
              <w:rPr>
                <w:b/>
              </w:rPr>
              <w:t>Valutazione</w:t>
            </w:r>
          </w:p>
        </w:tc>
        <w:tc>
          <w:tcPr>
            <w:tcW w:w="1467" w:type="dxa"/>
          </w:tcPr>
          <w:p w:rsidR="00DE1217" w:rsidRPr="001022CD" w:rsidRDefault="00DE1217" w:rsidP="005C31B5">
            <w:pPr>
              <w:widowControl w:val="0"/>
              <w:spacing w:line="360" w:lineRule="auto"/>
              <w:rPr>
                <w:b/>
              </w:rPr>
            </w:pPr>
            <w:r>
              <w:rPr>
                <w:b/>
              </w:rPr>
              <w:t>Argomenti</w:t>
            </w:r>
          </w:p>
        </w:tc>
        <w:tc>
          <w:tcPr>
            <w:tcW w:w="1937" w:type="dxa"/>
          </w:tcPr>
          <w:p w:rsidR="00DE1217" w:rsidRPr="001022CD" w:rsidRDefault="00DE1217" w:rsidP="005C31B5">
            <w:pPr>
              <w:widowControl w:val="0"/>
              <w:spacing w:line="360" w:lineRule="auto"/>
              <w:rPr>
                <w:b/>
              </w:rPr>
            </w:pPr>
            <w:r w:rsidRPr="001022CD">
              <w:rPr>
                <w:b/>
              </w:rPr>
              <w:t>Giudizio</w:t>
            </w:r>
          </w:p>
        </w:tc>
      </w:tr>
      <w:tr w:rsidR="00DE1217" w:rsidTr="005C31B5">
        <w:tc>
          <w:tcPr>
            <w:tcW w:w="2049" w:type="dxa"/>
          </w:tcPr>
          <w:p w:rsidR="00DE1217" w:rsidRDefault="00DE1217" w:rsidP="005C31B5">
            <w:pPr>
              <w:widowControl w:val="0"/>
              <w:spacing w:line="360" w:lineRule="auto"/>
              <w:rPr>
                <w:bCs/>
              </w:rPr>
            </w:pPr>
            <w:r>
              <w:rPr>
                <w:bCs/>
              </w:rPr>
              <w:t>…</w:t>
            </w:r>
          </w:p>
        </w:tc>
        <w:tc>
          <w:tcPr>
            <w:tcW w:w="2028" w:type="dxa"/>
          </w:tcPr>
          <w:p w:rsidR="00DE1217" w:rsidRDefault="00DE1217" w:rsidP="005C31B5">
            <w:pPr>
              <w:widowControl w:val="0"/>
              <w:spacing w:line="360" w:lineRule="auto"/>
              <w:rPr>
                <w:bCs/>
              </w:rPr>
            </w:pPr>
            <w:r>
              <w:rPr>
                <w:bCs/>
              </w:rPr>
              <w:t>Disciplina 1</w:t>
            </w:r>
          </w:p>
        </w:tc>
        <w:tc>
          <w:tcPr>
            <w:tcW w:w="2147" w:type="dxa"/>
          </w:tcPr>
          <w:p w:rsidR="00DE1217" w:rsidRDefault="00DE1217" w:rsidP="005C31B5">
            <w:pPr>
              <w:widowControl w:val="0"/>
              <w:spacing w:line="360" w:lineRule="auto"/>
              <w:rPr>
                <w:bCs/>
              </w:rPr>
            </w:pPr>
            <w:r>
              <w:rPr>
                <w:bCs/>
              </w:rPr>
              <w:t>3/4/5/6/7/8/9/10</w:t>
            </w:r>
          </w:p>
        </w:tc>
        <w:tc>
          <w:tcPr>
            <w:tcW w:w="1467" w:type="dxa"/>
          </w:tcPr>
          <w:p w:rsidR="00DE1217" w:rsidRDefault="00DE1217" w:rsidP="005C31B5">
            <w:pPr>
              <w:widowControl w:val="0"/>
              <w:spacing w:line="360" w:lineRule="auto"/>
              <w:rPr>
                <w:bCs/>
              </w:rPr>
            </w:pPr>
            <w:r>
              <w:rPr>
                <w:bCs/>
              </w:rPr>
              <w:t xml:space="preserve">Macchina di Von </w:t>
            </w:r>
            <w:proofErr w:type="spellStart"/>
            <w:r>
              <w:rPr>
                <w:bCs/>
              </w:rPr>
              <w:lastRenderedPageBreak/>
              <w:t>Neumann</w:t>
            </w:r>
            <w:proofErr w:type="spellEnd"/>
          </w:p>
        </w:tc>
        <w:tc>
          <w:tcPr>
            <w:tcW w:w="1937" w:type="dxa"/>
          </w:tcPr>
          <w:p w:rsidR="00DE1217" w:rsidRDefault="00DE1217" w:rsidP="005C31B5">
            <w:pPr>
              <w:widowControl w:val="0"/>
              <w:spacing w:line="360" w:lineRule="auto"/>
              <w:rPr>
                <w:bCs/>
              </w:rPr>
            </w:pPr>
            <w:r>
              <w:rPr>
                <w:bCs/>
              </w:rPr>
              <w:lastRenderedPageBreak/>
              <w:t>Risponde …</w:t>
            </w:r>
          </w:p>
        </w:tc>
      </w:tr>
      <w:tr w:rsidR="00DE1217" w:rsidTr="005C31B5">
        <w:tc>
          <w:tcPr>
            <w:tcW w:w="2049" w:type="dxa"/>
          </w:tcPr>
          <w:p w:rsidR="00DE1217" w:rsidRDefault="00DE1217" w:rsidP="005C31B5">
            <w:pPr>
              <w:widowControl w:val="0"/>
              <w:spacing w:line="360" w:lineRule="auto"/>
              <w:rPr>
                <w:bCs/>
              </w:rPr>
            </w:pPr>
          </w:p>
        </w:tc>
        <w:tc>
          <w:tcPr>
            <w:tcW w:w="2028" w:type="dxa"/>
          </w:tcPr>
          <w:p w:rsidR="00DE1217" w:rsidRDefault="00DE1217" w:rsidP="005C31B5">
            <w:pPr>
              <w:widowControl w:val="0"/>
              <w:spacing w:line="360" w:lineRule="auto"/>
              <w:rPr>
                <w:bCs/>
              </w:rPr>
            </w:pPr>
            <w:r>
              <w:rPr>
                <w:bCs/>
              </w:rPr>
              <w:t>Disciplina 2</w:t>
            </w:r>
          </w:p>
        </w:tc>
        <w:tc>
          <w:tcPr>
            <w:tcW w:w="2147" w:type="dxa"/>
          </w:tcPr>
          <w:p w:rsidR="00DE1217" w:rsidRDefault="00DE1217" w:rsidP="005C31B5">
            <w:pPr>
              <w:widowControl w:val="0"/>
              <w:spacing w:line="360" w:lineRule="auto"/>
              <w:rPr>
                <w:bCs/>
              </w:rPr>
            </w:pPr>
            <w:r>
              <w:rPr>
                <w:bCs/>
              </w:rPr>
              <w:t>3/4/5/6/7/8/9/10</w:t>
            </w:r>
          </w:p>
        </w:tc>
        <w:tc>
          <w:tcPr>
            <w:tcW w:w="1467" w:type="dxa"/>
          </w:tcPr>
          <w:p w:rsidR="00DE1217" w:rsidRDefault="00DE1217" w:rsidP="005C31B5">
            <w:pPr>
              <w:widowControl w:val="0"/>
              <w:spacing w:line="360" w:lineRule="auto"/>
              <w:rPr>
                <w:bCs/>
              </w:rPr>
            </w:pPr>
          </w:p>
        </w:tc>
        <w:tc>
          <w:tcPr>
            <w:tcW w:w="1937" w:type="dxa"/>
          </w:tcPr>
          <w:p w:rsidR="00DE1217" w:rsidRDefault="00DE1217" w:rsidP="005C31B5">
            <w:pPr>
              <w:widowControl w:val="0"/>
              <w:spacing w:line="360" w:lineRule="auto"/>
              <w:rPr>
                <w:bCs/>
              </w:rPr>
            </w:pPr>
          </w:p>
        </w:tc>
      </w:tr>
    </w:tbl>
    <w:p w:rsidR="00DE1217" w:rsidRDefault="00DE1217" w:rsidP="00DE1217">
      <w:pPr>
        <w:widowControl w:val="0"/>
        <w:spacing w:line="360" w:lineRule="auto"/>
      </w:pPr>
    </w:p>
    <w:p w:rsidR="00DE1217" w:rsidRDefault="00DE1217" w:rsidP="00DE1217">
      <w:pPr>
        <w:widowControl w:val="0"/>
        <w:spacing w:line="360" w:lineRule="auto"/>
      </w:pPr>
      <w:r>
        <w:t>Sulla base dei risultati delle prove d'esame e dei giudizi relativi la Commissione procede formulare i seguenti giudizi complessivi:</w:t>
      </w:r>
    </w:p>
    <w:p w:rsidR="00DE1217" w:rsidRDefault="00DE1217" w:rsidP="00DE1217">
      <w:pPr>
        <w:widowControl w:val="0"/>
        <w:spacing w:line="36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5021"/>
        <w:gridCol w:w="2911"/>
      </w:tblGrid>
      <w:tr w:rsidR="00DE1217" w:rsidTr="005C31B5">
        <w:tc>
          <w:tcPr>
            <w:tcW w:w="1696" w:type="dxa"/>
          </w:tcPr>
          <w:p w:rsidR="00DE1217" w:rsidRPr="000211CD" w:rsidRDefault="00DE1217" w:rsidP="005C31B5">
            <w:pPr>
              <w:widowControl w:val="0"/>
              <w:spacing w:line="360" w:lineRule="auto"/>
              <w:rPr>
                <w:b/>
                <w:bCs/>
              </w:rPr>
            </w:pPr>
            <w:r w:rsidRPr="000211CD">
              <w:rPr>
                <w:b/>
                <w:bCs/>
              </w:rPr>
              <w:t>Candidato</w:t>
            </w:r>
          </w:p>
        </w:tc>
        <w:tc>
          <w:tcPr>
            <w:tcW w:w="5021" w:type="dxa"/>
          </w:tcPr>
          <w:p w:rsidR="00DE1217" w:rsidRPr="000211CD" w:rsidRDefault="00DE1217" w:rsidP="005C31B5">
            <w:pPr>
              <w:widowControl w:val="0"/>
              <w:spacing w:line="360" w:lineRule="auto"/>
              <w:rPr>
                <w:b/>
                <w:bCs/>
              </w:rPr>
            </w:pPr>
            <w:r w:rsidRPr="000211CD">
              <w:rPr>
                <w:b/>
                <w:bCs/>
              </w:rPr>
              <w:t>Giudizio complessivo</w:t>
            </w:r>
          </w:p>
        </w:tc>
        <w:tc>
          <w:tcPr>
            <w:tcW w:w="2911" w:type="dxa"/>
          </w:tcPr>
          <w:p w:rsidR="00DE1217" w:rsidRPr="000211CD" w:rsidRDefault="00DE1217" w:rsidP="005C31B5">
            <w:pPr>
              <w:widowControl w:val="0"/>
              <w:spacing w:line="360" w:lineRule="auto"/>
              <w:rPr>
                <w:b/>
                <w:bCs/>
              </w:rPr>
            </w:pPr>
            <w:r w:rsidRPr="000211CD">
              <w:rPr>
                <w:b/>
                <w:bCs/>
              </w:rPr>
              <w:t>Esito</w:t>
            </w:r>
          </w:p>
        </w:tc>
      </w:tr>
      <w:tr w:rsidR="00DE1217" w:rsidTr="005C31B5">
        <w:tc>
          <w:tcPr>
            <w:tcW w:w="1696" w:type="dxa"/>
          </w:tcPr>
          <w:p w:rsidR="00DE1217" w:rsidRDefault="00DE1217" w:rsidP="005C31B5">
            <w:pPr>
              <w:widowControl w:val="0"/>
              <w:spacing w:line="360" w:lineRule="auto"/>
            </w:pPr>
          </w:p>
        </w:tc>
        <w:tc>
          <w:tcPr>
            <w:tcW w:w="5021" w:type="dxa"/>
          </w:tcPr>
          <w:p w:rsidR="00DE1217" w:rsidRDefault="00DE1217" w:rsidP="005C31B5">
            <w:pPr>
              <w:widowControl w:val="0"/>
              <w:spacing w:line="360" w:lineRule="auto"/>
            </w:pPr>
          </w:p>
        </w:tc>
        <w:tc>
          <w:tcPr>
            <w:tcW w:w="2911" w:type="dxa"/>
          </w:tcPr>
          <w:p w:rsidR="00DE1217" w:rsidRDefault="00DE1217" w:rsidP="005C31B5">
            <w:pPr>
              <w:widowControl w:val="0"/>
              <w:spacing w:line="360" w:lineRule="auto"/>
            </w:pPr>
            <w:r>
              <w:t>Ammesso/non ammesso alla classe …</w:t>
            </w:r>
          </w:p>
          <w:p w:rsidR="00DE1217" w:rsidRDefault="00DE1217" w:rsidP="005C31B5">
            <w:pPr>
              <w:pStyle w:val="Paragrafoelenco"/>
              <w:widowControl w:val="0"/>
              <w:spacing w:line="360" w:lineRule="auto"/>
            </w:pPr>
          </w:p>
        </w:tc>
      </w:tr>
    </w:tbl>
    <w:p w:rsidR="00DE1217" w:rsidRDefault="00DE1217" w:rsidP="00DE1217">
      <w:pPr>
        <w:widowControl w:val="0"/>
        <w:spacing w:line="360" w:lineRule="auto"/>
      </w:pPr>
    </w:p>
    <w:p w:rsidR="00DE1217" w:rsidRDefault="00DE1217" w:rsidP="00DE1217">
      <w:pPr>
        <w:widowControl w:val="0"/>
        <w:spacing w:line="360" w:lineRule="auto"/>
      </w:pPr>
      <w:r>
        <w:t>Alle ore __ il Presidente dichiara conclusi i lavori della Commissione.</w:t>
      </w:r>
    </w:p>
    <w:p w:rsidR="001E2FE6" w:rsidRDefault="001E2FE6" w:rsidP="00DE1217">
      <w:pPr>
        <w:widowControl w:val="0"/>
        <w:spacing w:line="360" w:lineRule="auto"/>
      </w:pPr>
    </w:p>
    <w:p w:rsidR="00DE1217" w:rsidRDefault="00DE1217" w:rsidP="00DE1217">
      <w:pPr>
        <w:widowControl w:val="0"/>
        <w:spacing w:line="360" w:lineRule="auto"/>
      </w:pPr>
      <w:r>
        <w:t>Il presente verbale viene letto, approvato e sottoscritto da tutti i presenti e consegnato all’Ufficio Allievi che provvederà a comunicare ai candidati l’esito dell’esame.</w:t>
      </w:r>
    </w:p>
    <w:p w:rsidR="00DE1217" w:rsidRDefault="00DE1217" w:rsidP="00DE1217">
      <w:pPr>
        <w:widowControl w:val="0"/>
        <w:spacing w:line="360" w:lineRule="auto"/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2"/>
        <w:gridCol w:w="5104"/>
      </w:tblGrid>
      <w:tr w:rsidR="00DE1217" w:rsidRPr="0005039E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05039E" w:rsidRDefault="00DE1217" w:rsidP="005C31B5">
            <w:pPr>
              <w:rPr>
                <w:b/>
                <w:bCs/>
              </w:rPr>
            </w:pPr>
            <w:r w:rsidRPr="0005039E">
              <w:rPr>
                <w:b/>
                <w:bCs/>
              </w:rPr>
              <w:t>Docente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05039E" w:rsidRDefault="00DE1217" w:rsidP="005C31B5">
            <w:pPr>
              <w:rPr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</w:tr>
      <w:tr w:rsidR="00DE1217" w:rsidTr="005C31B5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217" w:rsidRPr="00E87544" w:rsidRDefault="00DE1217" w:rsidP="005C31B5">
            <w:pPr>
              <w:rPr>
                <w:szCs w:val="24"/>
              </w:rPr>
            </w:pPr>
          </w:p>
        </w:tc>
      </w:tr>
    </w:tbl>
    <w:p w:rsidR="00DE1217" w:rsidRPr="005B60A3" w:rsidRDefault="00DE1217" w:rsidP="00DE1217">
      <w:pPr>
        <w:widowControl w:val="0"/>
        <w:spacing w:line="360" w:lineRule="auto"/>
      </w:pPr>
    </w:p>
    <w:p w:rsidR="008863ED" w:rsidRPr="006378BD" w:rsidRDefault="008863ED" w:rsidP="006378BD"/>
    <w:sectPr w:rsidR="008863ED" w:rsidRPr="006378BD" w:rsidSect="00080BB0">
      <w:headerReference w:type="default" r:id="rId7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2CA" w:rsidRDefault="009472CA" w:rsidP="00080BB0">
      <w:r>
        <w:separator/>
      </w:r>
    </w:p>
  </w:endnote>
  <w:endnote w:type="continuationSeparator" w:id="0">
    <w:p w:rsidR="009472CA" w:rsidRDefault="009472CA" w:rsidP="0008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2CA" w:rsidRDefault="009472CA" w:rsidP="00080BB0">
      <w:r>
        <w:separator/>
      </w:r>
    </w:p>
  </w:footnote>
  <w:footnote w:type="continuationSeparator" w:id="0">
    <w:p w:rsidR="009472CA" w:rsidRDefault="009472CA" w:rsidP="00080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625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23"/>
      <w:gridCol w:w="1925"/>
      <w:gridCol w:w="1926"/>
      <w:gridCol w:w="1926"/>
      <w:gridCol w:w="2925"/>
    </w:tblGrid>
    <w:tr w:rsidR="00080BB0" w:rsidTr="00BD620B">
      <w:tc>
        <w:tcPr>
          <w:tcW w:w="2923" w:type="dxa"/>
        </w:tcPr>
        <w:p w:rsidR="00080BB0" w:rsidRDefault="00080BB0" w:rsidP="00080BB0">
          <w:pPr>
            <w:jc w:val="center"/>
            <w:rPr>
              <w:rFonts w:ascii="Arial Black" w:hAnsi="Arial Black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73D01C5F" wp14:editId="74AA6921">
                <wp:extent cx="1155700" cy="692150"/>
                <wp:effectExtent l="0" t="0" r="0" b="0"/>
                <wp:docPr id="327" name="Immagine2" descr="Immagine che contiene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7" name="Immagine2" descr="Immagine che contiene cerchio&#10;&#10;Descrizione generata automaticamente"/>
                        <pic:cNvPicPr>
                          <a:extLst>
                            <a:ext uri="smNativeData">
                              <sm:smNativeData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sm="smNativeData" xmlns:w="http://schemas.openxmlformats.org/wordprocessingml/2006/main" xmlns:w10="urn:schemas-microsoft-com:office:word" xmlns:v="urn:schemas-microsoft-com:vml" xmlns:o="urn:schemas-microsoft-com:office:office" xmlns="" xmlns:cx1="http://schemas.microsoft.com/office/drawing/2015/9/8/chartex" val="SMDATA_16_Ad2/Yx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AAAF6AAAAAAAAACAAAAAAAAAAAAAAAAAAAAAAAAAAAAAAAAAAAAHAcAAEIEAAAAAAAAAAAAAAAAAAAoAAAACAAAAAEAAAABAAAA"/>
                            </a:ext>
                          </a:extLst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5700" cy="6921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5" w:type="dxa"/>
        </w:tcPr>
        <w:p w:rsidR="00080BB0" w:rsidRDefault="00080BB0" w:rsidP="00080BB0">
          <w:pPr>
            <w:jc w:val="center"/>
            <w:rPr>
              <w:rFonts w:ascii="Arial Black" w:hAnsi="Arial Black"/>
              <w:sz w:val="32"/>
              <w:szCs w:val="32"/>
            </w:rPr>
          </w:pPr>
          <w:r w:rsidRPr="00143FA6">
            <w:rPr>
              <w:noProof/>
              <w:szCs w:val="24"/>
            </w:rPr>
            <w:drawing>
              <wp:inline distT="0" distB="0" distL="0" distR="0" wp14:anchorId="72834EC7" wp14:editId="05DABC2C">
                <wp:extent cx="623285" cy="772053"/>
                <wp:effectExtent l="0" t="0" r="5715" b="9525"/>
                <wp:docPr id="328" name="Immagine 328" descr="Immagine che contiene clipart, disegno, illustrazione, Elementi grafic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8" name="Immagine 328" descr="Immagine che contiene clipart, disegno, illustrazione, Elementi grafici&#10;&#10;Descrizione generata automaticamente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514" cy="795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6" w:type="dxa"/>
        </w:tcPr>
        <w:p w:rsidR="00080BB0" w:rsidRDefault="00080BB0" w:rsidP="00080BB0">
          <w:pPr>
            <w:jc w:val="center"/>
            <w:rPr>
              <w:rFonts w:ascii="Arial Black" w:hAnsi="Arial Black"/>
              <w:sz w:val="32"/>
              <w:szCs w:val="32"/>
            </w:rPr>
          </w:pPr>
          <w:r w:rsidRPr="00407135">
            <w:rPr>
              <w:noProof/>
              <w:szCs w:val="24"/>
            </w:rPr>
            <w:drawing>
              <wp:inline distT="0" distB="0" distL="0" distR="0" wp14:anchorId="606303A3" wp14:editId="5C180F24">
                <wp:extent cx="671804" cy="764526"/>
                <wp:effectExtent l="0" t="0" r="0" b="0"/>
                <wp:docPr id="329" name="Immagine 329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9" name="Immagine 329" descr="Immagine che contiene arte, emblema, simbolo, cerchio&#10;&#10;Descrizione generata automaticamente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420" cy="7822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6" w:type="dxa"/>
        </w:tcPr>
        <w:p w:rsidR="00080BB0" w:rsidRDefault="00080BB0" w:rsidP="00080BB0">
          <w:pPr>
            <w:jc w:val="center"/>
            <w:rPr>
              <w:rFonts w:ascii="Arial Black" w:hAnsi="Arial Black"/>
              <w:sz w:val="32"/>
              <w:szCs w:val="32"/>
            </w:rPr>
          </w:pPr>
          <w:r w:rsidRPr="00143FA6">
            <w:rPr>
              <w:noProof/>
              <w:szCs w:val="24"/>
            </w:rPr>
            <w:drawing>
              <wp:inline distT="0" distB="0" distL="0" distR="0" wp14:anchorId="0864FF3B" wp14:editId="3377D190">
                <wp:extent cx="503853" cy="776698"/>
                <wp:effectExtent l="0" t="0" r="0" b="4445"/>
                <wp:docPr id="330" name="Immagine 330" descr="Immagine che contiene cresta, arte, corona, cartone anima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0" name="Immagine 330" descr="Immagine che contiene cresta, arte, corona, cartone animato&#10;&#10;Descrizione generata automaticamente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2907" cy="8214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5" w:type="dxa"/>
        </w:tcPr>
        <w:p w:rsidR="00080BB0" w:rsidRDefault="00080BB0" w:rsidP="00080BB0">
          <w:pPr>
            <w:jc w:val="center"/>
            <w:rPr>
              <w:rFonts w:ascii="Arial Black" w:hAnsi="Arial Black"/>
              <w:sz w:val="32"/>
              <w:szCs w:val="32"/>
            </w:rPr>
          </w:pPr>
          <w:r w:rsidRPr="00143FA6">
            <w:rPr>
              <w:noProof/>
              <w:szCs w:val="24"/>
            </w:rPr>
            <w:drawing>
              <wp:inline distT="0" distB="0" distL="0" distR="0" wp14:anchorId="0C2AFF89" wp14:editId="5A41055A">
                <wp:extent cx="1138335" cy="758890"/>
                <wp:effectExtent l="0" t="0" r="5080" b="3175"/>
                <wp:docPr id="331" name="Immagine 331" descr="Immagine che contiene stella, bandiera, Blu elettrico, Blu intens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1" name="Immagine 331" descr="Immagine che contiene stella, bandiera, Blu elettrico, Blu intenso&#10;&#10;Descrizione generata automaticamente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5370" cy="783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80BB0" w:rsidRDefault="00080BB0" w:rsidP="00080BB0">
    <w:pPr>
      <w:pStyle w:val="Intestazione"/>
      <w:jc w:val="center"/>
      <w:rPr>
        <w:b/>
        <w:bCs/>
        <w:sz w:val="28"/>
        <w:szCs w:val="24"/>
      </w:rPr>
    </w:pPr>
    <w:r w:rsidRPr="00080BB0">
      <w:rPr>
        <w:b/>
        <w:bCs/>
        <w:sz w:val="28"/>
        <w:szCs w:val="24"/>
      </w:rPr>
      <w:t>ISTITUTO TECNICO DEL SETTORE TECNOLOGICO</w:t>
    </w:r>
  </w:p>
  <w:p w:rsidR="00080BB0" w:rsidRPr="00080BB0" w:rsidRDefault="00080BB0" w:rsidP="00080BB0">
    <w:pPr>
      <w:pStyle w:val="Intestazione"/>
      <w:jc w:val="center"/>
      <w:rPr>
        <w:b/>
        <w:bCs/>
        <w:sz w:val="28"/>
        <w:szCs w:val="24"/>
      </w:rPr>
    </w:pPr>
    <w:r w:rsidRPr="00080BB0">
      <w:rPr>
        <w:b/>
        <w:bCs/>
        <w:sz w:val="28"/>
        <w:szCs w:val="24"/>
      </w:rPr>
      <w:t>“VITTORIO EMANUELE III”</w:t>
    </w:r>
  </w:p>
  <w:p w:rsidR="00080BB0" w:rsidRPr="00080BB0" w:rsidRDefault="00080BB0" w:rsidP="00080BB0">
    <w:pPr>
      <w:pStyle w:val="Intestazione"/>
      <w:jc w:val="center"/>
      <w:rPr>
        <w:sz w:val="18"/>
        <w:szCs w:val="16"/>
      </w:rPr>
    </w:pPr>
    <w:r w:rsidRPr="00080BB0">
      <w:rPr>
        <w:sz w:val="18"/>
        <w:szCs w:val="16"/>
      </w:rPr>
      <w:t>Via Duca della Verdura, 48 – 90143 Palermo</w:t>
    </w:r>
  </w:p>
  <w:p w:rsidR="00080BB0" w:rsidRPr="00080BB0" w:rsidRDefault="00080BB0" w:rsidP="00080BB0">
    <w:pPr>
      <w:pStyle w:val="Intestazione"/>
      <w:jc w:val="center"/>
      <w:rPr>
        <w:sz w:val="18"/>
        <w:szCs w:val="16"/>
      </w:rPr>
    </w:pPr>
    <w:r w:rsidRPr="00080BB0">
      <w:rPr>
        <w:sz w:val="18"/>
        <w:szCs w:val="16"/>
      </w:rPr>
      <w:t>Telefono: 091 343973 - Codice Fiscale: 80017700826 - Codice Meccanografico: PATF030009</w:t>
    </w:r>
  </w:p>
  <w:p w:rsidR="00080BB0" w:rsidRDefault="00080BB0" w:rsidP="00080BB0">
    <w:pPr>
      <w:pStyle w:val="Intestazione"/>
      <w:pBdr>
        <w:bottom w:val="single" w:sz="12" w:space="1" w:color="auto"/>
      </w:pBdr>
      <w:jc w:val="center"/>
      <w:rPr>
        <w:sz w:val="18"/>
        <w:szCs w:val="16"/>
      </w:rPr>
    </w:pPr>
    <w:r w:rsidRPr="00080BB0">
      <w:rPr>
        <w:sz w:val="18"/>
        <w:szCs w:val="16"/>
      </w:rPr>
      <w:t xml:space="preserve">e-mail: </w:t>
    </w:r>
    <w:hyperlink r:id="rId6" w:history="1">
      <w:r w:rsidRPr="00DC13B4">
        <w:rPr>
          <w:rStyle w:val="Collegamentoipertestuale"/>
          <w:sz w:val="18"/>
          <w:szCs w:val="16"/>
        </w:rPr>
        <w:t>patf030009@istruzione.it</w:t>
      </w:r>
    </w:hyperlink>
    <w:r>
      <w:rPr>
        <w:sz w:val="18"/>
        <w:szCs w:val="16"/>
      </w:rPr>
      <w:t xml:space="preserve"> </w:t>
    </w:r>
    <w:r w:rsidRPr="00080BB0">
      <w:rPr>
        <w:sz w:val="18"/>
        <w:szCs w:val="16"/>
      </w:rPr>
      <w:t xml:space="preserve">- </w:t>
    </w:r>
    <w:hyperlink r:id="rId7" w:history="1">
      <w:r w:rsidRPr="00DC13B4">
        <w:rPr>
          <w:rStyle w:val="Collegamentoipertestuale"/>
          <w:sz w:val="18"/>
          <w:szCs w:val="16"/>
        </w:rPr>
        <w:t>patf030009@pec.istruzione.it</w:t>
      </w:r>
    </w:hyperlink>
  </w:p>
  <w:p w:rsidR="00A84623" w:rsidRDefault="00A84623" w:rsidP="00080BB0">
    <w:pPr>
      <w:pStyle w:val="Intestazione"/>
      <w:pBdr>
        <w:bottom w:val="single" w:sz="12" w:space="1" w:color="auto"/>
      </w:pBdr>
      <w:jc w:val="center"/>
      <w:rPr>
        <w:sz w:val="18"/>
        <w:szCs w:val="16"/>
      </w:rPr>
    </w:pPr>
  </w:p>
  <w:p w:rsidR="00080BB0" w:rsidRPr="00080BB0" w:rsidRDefault="00080BB0" w:rsidP="00080BB0">
    <w:pPr>
      <w:pStyle w:val="Intestazione"/>
      <w:jc w:val="center"/>
      <w:rPr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578E6"/>
    <w:multiLevelType w:val="hybridMultilevel"/>
    <w:tmpl w:val="6D4A0BAA"/>
    <w:lvl w:ilvl="0" w:tplc="CCA2E4A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217"/>
    <w:rsid w:val="00080BB0"/>
    <w:rsid w:val="000909B3"/>
    <w:rsid w:val="000B5EAA"/>
    <w:rsid w:val="001745E3"/>
    <w:rsid w:val="00177560"/>
    <w:rsid w:val="001E2FE6"/>
    <w:rsid w:val="00272C93"/>
    <w:rsid w:val="003E17F0"/>
    <w:rsid w:val="006378BD"/>
    <w:rsid w:val="00704796"/>
    <w:rsid w:val="00883246"/>
    <w:rsid w:val="008863ED"/>
    <w:rsid w:val="009472CA"/>
    <w:rsid w:val="00A54E14"/>
    <w:rsid w:val="00A739FF"/>
    <w:rsid w:val="00A84623"/>
    <w:rsid w:val="00D00A54"/>
    <w:rsid w:val="00DE1217"/>
    <w:rsid w:val="00E53AB6"/>
    <w:rsid w:val="00F61822"/>
    <w:rsid w:val="00F9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0DE5"/>
  <w15:chartTrackingRefBased/>
  <w15:docId w15:val="{F60B1C94-611E-48AE-9B8A-8F163905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9FF"/>
    <w:pPr>
      <w:spacing w:after="0" w:line="120" w:lineRule="atLeast"/>
      <w:jc w:val="both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3246"/>
    <w:pPr>
      <w:keepNext/>
      <w:keepLines/>
      <w:spacing w:before="360" w:after="80"/>
      <w:outlineLvl w:val="0"/>
    </w:pPr>
    <w:rPr>
      <w:rFonts w:eastAsiaTheme="majorEastAsia" w:cstheme="majorBidi"/>
      <w:b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0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0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0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0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09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09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09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09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3246"/>
    <w:rPr>
      <w:rFonts w:ascii="Arial" w:eastAsiaTheme="majorEastAsia" w:hAnsi="Arial" w:cstheme="majorBidi"/>
      <w:b/>
      <w:sz w:val="24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0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0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09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09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09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09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09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09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1822"/>
    <w:pPr>
      <w:spacing w:after="80"/>
      <w:contextualSpacing/>
      <w:jc w:val="center"/>
    </w:pPr>
    <w:rPr>
      <w:rFonts w:eastAsiaTheme="majorEastAsia" w:cstheme="majorBidi"/>
      <w:color w:val="0F9ED5" w:themeColor="accent4"/>
      <w:spacing w:val="-10"/>
      <w:kern w:val="28"/>
      <w:sz w:val="4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1822"/>
    <w:rPr>
      <w:rFonts w:ascii="Arial" w:eastAsiaTheme="majorEastAsia" w:hAnsi="Arial" w:cstheme="majorBidi"/>
      <w:color w:val="0F9ED5" w:themeColor="accent4"/>
      <w:spacing w:val="-10"/>
      <w:kern w:val="28"/>
      <w:sz w:val="40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0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0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0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09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09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09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0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09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09B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80B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BB0"/>
  </w:style>
  <w:style w:type="paragraph" w:styleId="Pidipagina">
    <w:name w:val="footer"/>
    <w:basedOn w:val="Normale"/>
    <w:link w:val="PidipaginaCarattere"/>
    <w:uiPriority w:val="99"/>
    <w:unhideWhenUsed/>
    <w:rsid w:val="00080B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BB0"/>
  </w:style>
  <w:style w:type="table" w:styleId="Grigliatabella">
    <w:name w:val="Table Grid"/>
    <w:basedOn w:val="Tabellanormale"/>
    <w:uiPriority w:val="39"/>
    <w:rsid w:val="00080BB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80BB0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80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patf030009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patf030009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.shortcut-targets-by-id\1OAysC6Q_HQxfqDEnz7-o3qFtxaJkYy_h\Vicepresidenza\ITST%20Vittorio%20Emanuele%20III%20-%20Modello%20documento%20con%20intesta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ITST Vittorio Emanuele III - Modello documento con intestazione</Template>
  <TotalTime>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impastato.sa</dc:creator>
  <cp:keywords/>
  <dc:description/>
  <cp:lastModifiedBy>Silvio La Russa</cp:lastModifiedBy>
  <cp:revision>4</cp:revision>
  <dcterms:created xsi:type="dcterms:W3CDTF">2025-08-29T11:30:00Z</dcterms:created>
  <dcterms:modified xsi:type="dcterms:W3CDTF">2026-09-01T09:58:00Z</dcterms:modified>
</cp:coreProperties>
</file>